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3AEEC" w14:textId="77777777" w:rsidR="00354AA1" w:rsidRDefault="00354AA1" w:rsidP="00354AA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Richard WALKER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fl.1447)</w:t>
      </w:r>
    </w:p>
    <w:p w14:paraId="771A45EF" w14:textId="77777777" w:rsidR="00354AA1" w:rsidRDefault="00354AA1" w:rsidP="00354AA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 Durham.</w:t>
      </w:r>
    </w:p>
    <w:p w14:paraId="45F9D67D" w14:textId="77777777" w:rsidR="00354AA1" w:rsidRDefault="00354AA1" w:rsidP="00354AA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CA64C35" w14:textId="77777777" w:rsidR="00354AA1" w:rsidRDefault="00354AA1" w:rsidP="00354AA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2C65C14" w14:textId="77777777" w:rsidR="00354AA1" w:rsidRDefault="00354AA1" w:rsidP="00354AA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1447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He made a hearth in his tenement in Old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Elvet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C74866" w14:textId="77777777" w:rsidR="00354AA1" w:rsidRDefault="00354AA1" w:rsidP="00354AA1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Development of a Northern Town in the Later Middle Ages” The City of Durham ca.1250-1540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by Margaret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M.Counsell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submitted for the degree of D.Phil. at The University of York, Department of History, October 1485 p.84 n.1)</w:t>
      </w:r>
    </w:p>
    <w:p w14:paraId="3E3168CA" w14:textId="77777777" w:rsidR="00354AA1" w:rsidRDefault="00354AA1" w:rsidP="00354AA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88DF16A" w14:textId="77777777" w:rsidR="00354AA1" w:rsidRDefault="00354AA1" w:rsidP="00354AA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 August 2022</w:t>
      </w:r>
    </w:p>
    <w:p w14:paraId="52FEDCA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6A6E6" w14:textId="77777777" w:rsidR="00354AA1" w:rsidRDefault="00354AA1" w:rsidP="009139A6">
      <w:r>
        <w:separator/>
      </w:r>
    </w:p>
  </w:endnote>
  <w:endnote w:type="continuationSeparator" w:id="0">
    <w:p w14:paraId="4FD89641" w14:textId="77777777" w:rsidR="00354AA1" w:rsidRDefault="00354AA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B580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C9AB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332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2DE8A" w14:textId="77777777" w:rsidR="00354AA1" w:rsidRDefault="00354AA1" w:rsidP="009139A6">
      <w:r>
        <w:separator/>
      </w:r>
    </w:p>
  </w:footnote>
  <w:footnote w:type="continuationSeparator" w:id="0">
    <w:p w14:paraId="1D986433" w14:textId="77777777" w:rsidR="00354AA1" w:rsidRDefault="00354AA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774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F998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C5D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AA1"/>
    <w:rsid w:val="000666E0"/>
    <w:rsid w:val="002510B7"/>
    <w:rsid w:val="00354AA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1C5A0"/>
  <w15:chartTrackingRefBased/>
  <w15:docId w15:val="{B8FAE14B-BDDE-4E0D-9092-0D6A1A90E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2022-09-06T20:55:00Z</dcterms:created>
  <dcterms:modified xsi:type="dcterms:W3CDTF">2022-09-06T20:55:00Z</dcterms:modified>
</cp:coreProperties>
</file>