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180" w:rsidRDefault="00351180" w:rsidP="00351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WALKER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51180" w:rsidRDefault="00351180" w:rsidP="00351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Derbyshire. Clerk.</w:t>
      </w:r>
    </w:p>
    <w:p w:rsidR="00351180" w:rsidRDefault="00351180" w:rsidP="00351180">
      <w:pPr>
        <w:rPr>
          <w:rFonts w:ascii="Times New Roman" w:hAnsi="Times New Roman" w:cs="Times New Roman"/>
        </w:rPr>
      </w:pPr>
    </w:p>
    <w:p w:rsidR="00351180" w:rsidRDefault="00351180" w:rsidP="00351180">
      <w:pPr>
        <w:rPr>
          <w:rFonts w:ascii="Times New Roman" w:hAnsi="Times New Roman" w:cs="Times New Roman"/>
        </w:rPr>
      </w:pPr>
    </w:p>
    <w:p w:rsidR="00351180" w:rsidRDefault="00351180" w:rsidP="00351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date.</w:t>
      </w:r>
    </w:p>
    <w:p w:rsidR="00351180" w:rsidRDefault="00351180" w:rsidP="00351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51180" w:rsidRDefault="00351180" w:rsidP="00351180">
      <w:pPr>
        <w:rPr>
          <w:rFonts w:ascii="Times New Roman" w:hAnsi="Times New Roman" w:cs="Times New Roman"/>
        </w:rPr>
      </w:pPr>
    </w:p>
    <w:p w:rsidR="00351180" w:rsidRDefault="00351180" w:rsidP="00351180">
      <w:pPr>
        <w:rPr>
          <w:rFonts w:ascii="Times New Roman" w:hAnsi="Times New Roman" w:cs="Times New Roman"/>
        </w:rPr>
      </w:pPr>
    </w:p>
    <w:p w:rsidR="00351180" w:rsidRDefault="00351180" w:rsidP="00351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Administrator: Richard Massy of </w:t>
      </w:r>
      <w:proofErr w:type="spellStart"/>
      <w:r>
        <w:rPr>
          <w:rFonts w:ascii="Times New Roman" w:hAnsi="Times New Roman" w:cs="Times New Roman"/>
        </w:rPr>
        <w:t>Wynbunbury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Cheshhire</w:t>
      </w:r>
      <w:proofErr w:type="spellEnd"/>
      <w:r>
        <w:rPr>
          <w:rFonts w:ascii="Times New Roman" w:hAnsi="Times New Roman" w:cs="Times New Roman"/>
        </w:rPr>
        <w:t>(q.v.).</w:t>
      </w:r>
    </w:p>
    <w:p w:rsidR="00351180" w:rsidRDefault="00351180" w:rsidP="00351180">
      <w:pPr>
        <w:rPr>
          <w:rFonts w:ascii="Times New Roman" w:hAnsi="Times New Roman" w:cs="Times New Roman"/>
        </w:rPr>
      </w:pPr>
    </w:p>
    <w:p w:rsidR="00351180" w:rsidRDefault="00351180" w:rsidP="00351180">
      <w:pPr>
        <w:rPr>
          <w:rFonts w:ascii="Times New Roman" w:hAnsi="Times New Roman" w:cs="Times New Roman"/>
        </w:rPr>
      </w:pPr>
    </w:p>
    <w:p w:rsidR="00351180" w:rsidRDefault="00351180" w:rsidP="00351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October 2017</w:t>
      </w:r>
    </w:p>
    <w:p w:rsidR="006B2F86" w:rsidRPr="00E71FC3" w:rsidRDefault="0035118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180" w:rsidRDefault="00351180" w:rsidP="00E71FC3">
      <w:r>
        <w:separator/>
      </w:r>
    </w:p>
  </w:endnote>
  <w:endnote w:type="continuationSeparator" w:id="0">
    <w:p w:rsidR="00351180" w:rsidRDefault="0035118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180" w:rsidRDefault="00351180" w:rsidP="00E71FC3">
      <w:r>
        <w:separator/>
      </w:r>
    </w:p>
  </w:footnote>
  <w:footnote w:type="continuationSeparator" w:id="0">
    <w:p w:rsidR="00351180" w:rsidRDefault="0035118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80"/>
    <w:rsid w:val="001A7C09"/>
    <w:rsid w:val="0035118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F46497-9241-499A-870E-5FBADA1F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18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511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2017-10-31T15:46:00Z</dcterms:created>
  <dcterms:modified xsi:type="dcterms:W3CDTF">2017-10-31T15:46:00Z</dcterms:modified>
</cp:coreProperties>
</file>