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1EE51" w14:textId="2306E068" w:rsidR="009148F6" w:rsidRDefault="009148F6" w:rsidP="0091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WAL</w:t>
      </w:r>
      <w:bookmarkStart w:id="0" w:name="_GoBack"/>
      <w:bookmarkEnd w:id="0"/>
      <w:r>
        <w:rPr>
          <w:rFonts w:ascii="Times New Roman" w:hAnsi="Times New Roman" w:cs="Times New Roman"/>
          <w:u w:val="single"/>
        </w:rPr>
        <w:t>KER</w:t>
      </w:r>
      <w:r>
        <w:rPr>
          <w:rFonts w:ascii="Times New Roman" w:hAnsi="Times New Roman" w:cs="Times New Roman"/>
        </w:rPr>
        <w:t xml:space="preserve">      (d.1484)</w:t>
      </w:r>
    </w:p>
    <w:p w14:paraId="7E105956" w14:textId="77777777" w:rsidR="009148F6" w:rsidRDefault="009148F6" w:rsidP="0091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Derbyshire. Clerk.</w:t>
      </w:r>
    </w:p>
    <w:p w14:paraId="5440361F" w14:textId="77777777" w:rsidR="009148F6" w:rsidRDefault="009148F6" w:rsidP="009148F6">
      <w:pPr>
        <w:rPr>
          <w:rFonts w:ascii="Times New Roman" w:hAnsi="Times New Roman" w:cs="Times New Roman"/>
        </w:rPr>
      </w:pPr>
    </w:p>
    <w:p w14:paraId="3E692318" w14:textId="77777777" w:rsidR="009148F6" w:rsidRDefault="009148F6" w:rsidP="009148F6">
      <w:pPr>
        <w:rPr>
          <w:rFonts w:ascii="Times New Roman" w:hAnsi="Times New Roman" w:cs="Times New Roman"/>
        </w:rPr>
      </w:pPr>
    </w:p>
    <w:p w14:paraId="627435C5" w14:textId="77777777" w:rsidR="009148F6" w:rsidRDefault="009148F6" w:rsidP="0091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this year.</w:t>
      </w:r>
    </w:p>
    <w:p w14:paraId="1F3FAF8B" w14:textId="77777777" w:rsidR="009148F6" w:rsidRDefault="009148F6" w:rsidP="0091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93E2D54" w14:textId="77777777" w:rsidR="009148F6" w:rsidRDefault="009148F6" w:rsidP="009148F6">
      <w:pPr>
        <w:rPr>
          <w:rFonts w:ascii="Times New Roman" w:hAnsi="Times New Roman" w:cs="Times New Roman"/>
        </w:rPr>
      </w:pPr>
    </w:p>
    <w:p w14:paraId="115DD472" w14:textId="77777777" w:rsidR="009148F6" w:rsidRDefault="009148F6" w:rsidP="009148F6">
      <w:pPr>
        <w:rPr>
          <w:rFonts w:ascii="Times New Roman" w:hAnsi="Times New Roman" w:cs="Times New Roman"/>
        </w:rPr>
      </w:pPr>
    </w:p>
    <w:p w14:paraId="57ABE697" w14:textId="77777777" w:rsidR="009148F6" w:rsidRDefault="009148F6" w:rsidP="0091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Administrator:   Ralph Massy of </w:t>
      </w:r>
      <w:proofErr w:type="spellStart"/>
      <w:r>
        <w:rPr>
          <w:rFonts w:ascii="Times New Roman" w:hAnsi="Times New Roman" w:cs="Times New Roman"/>
        </w:rPr>
        <w:t>Wykumbury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78BA0C23" w14:textId="77777777" w:rsidR="009148F6" w:rsidRDefault="009148F6" w:rsidP="009148F6">
      <w:pPr>
        <w:rPr>
          <w:rFonts w:ascii="Times New Roman" w:hAnsi="Times New Roman" w:cs="Times New Roman"/>
        </w:rPr>
      </w:pPr>
    </w:p>
    <w:p w14:paraId="1470A064" w14:textId="77777777" w:rsidR="009148F6" w:rsidRDefault="009148F6" w:rsidP="009148F6">
      <w:pPr>
        <w:rPr>
          <w:rFonts w:ascii="Times New Roman" w:hAnsi="Times New Roman" w:cs="Times New Roman"/>
        </w:rPr>
      </w:pPr>
    </w:p>
    <w:p w14:paraId="3FC5D19A" w14:textId="77777777" w:rsidR="009148F6" w:rsidRDefault="009148F6" w:rsidP="0091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March 2019</w:t>
      </w:r>
    </w:p>
    <w:p w14:paraId="48D95880" w14:textId="77777777" w:rsidR="006B2F86" w:rsidRPr="00E71FC3" w:rsidRDefault="009148F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36D9A" w14:textId="77777777" w:rsidR="009148F6" w:rsidRDefault="009148F6" w:rsidP="00E71FC3">
      <w:r>
        <w:separator/>
      </w:r>
    </w:p>
  </w:endnote>
  <w:endnote w:type="continuationSeparator" w:id="0">
    <w:p w14:paraId="74C7ED6E" w14:textId="77777777" w:rsidR="009148F6" w:rsidRDefault="009148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C2E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4F6F9" w14:textId="77777777" w:rsidR="009148F6" w:rsidRDefault="009148F6" w:rsidP="00E71FC3">
      <w:r>
        <w:separator/>
      </w:r>
    </w:p>
  </w:footnote>
  <w:footnote w:type="continuationSeparator" w:id="0">
    <w:p w14:paraId="1CA957DA" w14:textId="77777777" w:rsidR="009148F6" w:rsidRDefault="009148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8F6"/>
    <w:rsid w:val="001A7C09"/>
    <w:rsid w:val="00577BD5"/>
    <w:rsid w:val="00656CBA"/>
    <w:rsid w:val="006A1F77"/>
    <w:rsid w:val="00733BE7"/>
    <w:rsid w:val="009148F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5ECCF"/>
  <w15:chartTrackingRefBased/>
  <w15:docId w15:val="{760464E3-B611-4400-A74F-4B3BD945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48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148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2019-03-19T16:40:00Z</dcterms:created>
  <dcterms:modified xsi:type="dcterms:W3CDTF">2019-03-19T16:41:00Z</dcterms:modified>
</cp:coreProperties>
</file>