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Richard WALKER, junior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Silsden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West Riding of Yorkshire. Husbandman.</w:t>
      </w: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Margery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Overend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assault and taking against him,</w:t>
      </w: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Margery Walker(q.v.), Helen Walker(q.v.) and Elizabeth Walker(q.v.), all</w:t>
      </w: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Silsden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97875" w:rsidRDefault="00097875" w:rsidP="0009787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26 April 2016</w:t>
      </w:r>
    </w:p>
    <w:p w:rsidR="006B2F86" w:rsidRPr="00E71FC3" w:rsidRDefault="0009787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875" w:rsidRDefault="00097875" w:rsidP="00E71FC3">
      <w:pPr>
        <w:spacing w:after="0" w:line="240" w:lineRule="auto"/>
      </w:pPr>
      <w:r>
        <w:separator/>
      </w:r>
    </w:p>
  </w:endnote>
  <w:endnote w:type="continuationSeparator" w:id="0">
    <w:p w:rsidR="00097875" w:rsidRDefault="000978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875" w:rsidRDefault="00097875" w:rsidP="00E71FC3">
      <w:pPr>
        <w:spacing w:after="0" w:line="240" w:lineRule="auto"/>
      </w:pPr>
      <w:r>
        <w:separator/>
      </w:r>
    </w:p>
  </w:footnote>
  <w:footnote w:type="continuationSeparator" w:id="0">
    <w:p w:rsidR="00097875" w:rsidRDefault="000978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875"/>
    <w:rsid w:val="0009787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B9C3F9-F044-4936-8BB8-8EEF47882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978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2016-05-16T20:31:00Z</dcterms:created>
  <dcterms:modified xsi:type="dcterms:W3CDTF">2016-05-16T20:32:00Z</dcterms:modified>
</cp:coreProperties>
</file>