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A4DAFD" w14:textId="77777777" w:rsidR="00396516" w:rsidRDefault="00396516" w:rsidP="003965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d.1506)</w:t>
      </w:r>
    </w:p>
    <w:p w14:paraId="3A7206D5" w14:textId="77777777" w:rsidR="00396516" w:rsidRDefault="00396516" w:rsidP="003965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buried in </w:t>
      </w:r>
      <w:proofErr w:type="spellStart"/>
      <w:r>
        <w:rPr>
          <w:rFonts w:cs="Times New Roman"/>
          <w:szCs w:val="24"/>
        </w:rPr>
        <w:t>Nafferton</w:t>
      </w:r>
      <w:proofErr w:type="spellEnd"/>
      <w:r>
        <w:rPr>
          <w:rFonts w:cs="Times New Roman"/>
          <w:szCs w:val="24"/>
        </w:rPr>
        <w:t>.</w:t>
      </w:r>
    </w:p>
    <w:p w14:paraId="437CFAF0" w14:textId="77777777" w:rsidR="00396516" w:rsidRDefault="00396516" w:rsidP="00396516">
      <w:pPr>
        <w:pStyle w:val="NoSpacing"/>
        <w:rPr>
          <w:rFonts w:cs="Times New Roman"/>
          <w:szCs w:val="24"/>
        </w:rPr>
      </w:pPr>
    </w:p>
    <w:p w14:paraId="2CB38FB2" w14:textId="77777777" w:rsidR="00396516" w:rsidRDefault="00396516" w:rsidP="00396516">
      <w:pPr>
        <w:pStyle w:val="NoSpacing"/>
        <w:rPr>
          <w:rFonts w:cs="Times New Roman"/>
          <w:szCs w:val="24"/>
        </w:rPr>
      </w:pPr>
    </w:p>
    <w:p w14:paraId="7F9C7694" w14:textId="77777777" w:rsidR="00396516" w:rsidRDefault="00396516" w:rsidP="003965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Aug.1406</w:t>
      </w:r>
      <w:r>
        <w:rPr>
          <w:rFonts w:cs="Times New Roman"/>
          <w:szCs w:val="24"/>
        </w:rPr>
        <w:tab/>
        <w:t>He made his Will.    (W.Y.R. p.176)</w:t>
      </w:r>
    </w:p>
    <w:p w14:paraId="307E0095" w14:textId="77777777" w:rsidR="00396516" w:rsidRDefault="00396516" w:rsidP="003965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CE90E7F" w14:textId="77777777" w:rsidR="00396516" w:rsidRDefault="00396516" w:rsidP="00396516">
      <w:pPr>
        <w:pStyle w:val="NoSpacing"/>
        <w:rPr>
          <w:rFonts w:cs="Times New Roman"/>
          <w:szCs w:val="24"/>
        </w:rPr>
      </w:pPr>
    </w:p>
    <w:p w14:paraId="43DE0B15" w14:textId="77777777" w:rsidR="00396516" w:rsidRDefault="00396516" w:rsidP="00396516">
      <w:pPr>
        <w:pStyle w:val="NoSpacing"/>
        <w:rPr>
          <w:rFonts w:cs="Times New Roman"/>
          <w:szCs w:val="24"/>
        </w:rPr>
      </w:pPr>
    </w:p>
    <w:p w14:paraId="385C02AA" w14:textId="77777777" w:rsidR="00396516" w:rsidRDefault="00396516" w:rsidP="003965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4F6B73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D9390" w14:textId="77777777" w:rsidR="00396516" w:rsidRDefault="00396516" w:rsidP="009139A6">
      <w:r>
        <w:separator/>
      </w:r>
    </w:p>
  </w:endnote>
  <w:endnote w:type="continuationSeparator" w:id="0">
    <w:p w14:paraId="3A96A45C" w14:textId="77777777" w:rsidR="00396516" w:rsidRDefault="003965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1D5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AADF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C21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EE520" w14:textId="77777777" w:rsidR="00396516" w:rsidRDefault="00396516" w:rsidP="009139A6">
      <w:r>
        <w:separator/>
      </w:r>
    </w:p>
  </w:footnote>
  <w:footnote w:type="continuationSeparator" w:id="0">
    <w:p w14:paraId="4B95387D" w14:textId="77777777" w:rsidR="00396516" w:rsidRDefault="003965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D9B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A5E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654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16"/>
    <w:rsid w:val="000666E0"/>
    <w:rsid w:val="001C5947"/>
    <w:rsid w:val="002510B7"/>
    <w:rsid w:val="00270799"/>
    <w:rsid w:val="0039651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10B7"/>
  <w15:chartTrackingRefBased/>
  <w15:docId w15:val="{38AE0D7E-6569-4490-9D8E-5A9057E1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2024-07-05T18:55:00Z</dcterms:created>
  <dcterms:modified xsi:type="dcterms:W3CDTF">2024-07-05T18:55:00Z</dcterms:modified>
</cp:coreProperties>
</file>