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CE07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Randolph WALKER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lang w:val="en-US"/>
        </w:rPr>
        <w:t>(fl.1479)</w:t>
      </w:r>
    </w:p>
    <w:p w14:paraId="6102C11A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Mansfield. </w:t>
      </w:r>
      <w:proofErr w:type="spellStart"/>
      <w:r>
        <w:rPr>
          <w:rFonts w:ascii="Times New Roman" w:hAnsi="Times New Roman" w:cs="Times New Roman"/>
          <w:lang w:val="en-US"/>
        </w:rPr>
        <w:t>Labourer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41B6E520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</w:p>
    <w:p w14:paraId="2080DEEF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</w:p>
    <w:p w14:paraId="0AF5364B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1479</w:t>
      </w:r>
      <w:r>
        <w:rPr>
          <w:rFonts w:ascii="Times New Roman" w:hAnsi="Times New Roman" w:cs="Times New Roman"/>
          <w:lang w:val="en-US"/>
        </w:rPr>
        <w:tab/>
        <w:t>Robert Blakwall brought a plaint of trespass against him and 17 others.</w:t>
      </w:r>
    </w:p>
    <w:p w14:paraId="7C3088F3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D02CAD6" w14:textId="77777777" w:rsidR="001D016D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</w:p>
    <w:p w14:paraId="1F2C57A0" w14:textId="77777777" w:rsidR="001D016D" w:rsidRPr="00647EA5" w:rsidRDefault="001D016D" w:rsidP="001D016D">
      <w:pPr>
        <w:pStyle w:val="NoSpacing"/>
        <w:rPr>
          <w:rFonts w:ascii="Times New Roman" w:hAnsi="Times New Roman" w:cs="Times New Roman"/>
          <w:lang w:val="en-US"/>
        </w:rPr>
      </w:pPr>
    </w:p>
    <w:p w14:paraId="032A4D8D" w14:textId="77777777" w:rsidR="001D016D" w:rsidRDefault="001D016D" w:rsidP="001D016D">
      <w:pPr>
        <w:pStyle w:val="NoSpacing"/>
        <w:rPr>
          <w:rFonts w:ascii="Times New Roman" w:hAnsi="Times New Roman" w:cs="Times New Roman"/>
        </w:rPr>
      </w:pPr>
      <w:r w:rsidRPr="00647EA5">
        <w:rPr>
          <w:rFonts w:ascii="Times New Roman" w:hAnsi="Times New Roman" w:cs="Times New Roman"/>
        </w:rPr>
        <w:t>19 October 2025</w:t>
      </w:r>
    </w:p>
    <w:p w14:paraId="0C3714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7FCA3" w14:textId="77777777" w:rsidR="001D016D" w:rsidRDefault="001D016D" w:rsidP="00086E2C">
      <w:pPr>
        <w:spacing w:after="0" w:line="240" w:lineRule="auto"/>
      </w:pPr>
      <w:r>
        <w:separator/>
      </w:r>
    </w:p>
  </w:endnote>
  <w:endnote w:type="continuationSeparator" w:id="0">
    <w:p w14:paraId="766F43FD" w14:textId="77777777" w:rsidR="001D016D" w:rsidRDefault="001D01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F916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13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C9E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383E9" w14:textId="77777777" w:rsidR="001D016D" w:rsidRDefault="001D016D" w:rsidP="00086E2C">
      <w:pPr>
        <w:spacing w:after="0" w:line="240" w:lineRule="auto"/>
      </w:pPr>
      <w:r>
        <w:separator/>
      </w:r>
    </w:p>
  </w:footnote>
  <w:footnote w:type="continuationSeparator" w:id="0">
    <w:p w14:paraId="552753A2" w14:textId="77777777" w:rsidR="001D016D" w:rsidRDefault="001D01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1E4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5C7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474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6D"/>
    <w:rsid w:val="00086E2C"/>
    <w:rsid w:val="000A2E7A"/>
    <w:rsid w:val="001D016D"/>
    <w:rsid w:val="002244B7"/>
    <w:rsid w:val="00314D94"/>
    <w:rsid w:val="00617568"/>
    <w:rsid w:val="006E68FA"/>
    <w:rsid w:val="00C3657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8B48D"/>
  <w15:chartTrackingRefBased/>
  <w15:docId w15:val="{9E663EEA-0974-4813-BD2B-8A3F8124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01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01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0</TotalTime>
  <Pages>1</Pages>
  <Words>34</Words>
  <Characters>224</Characters>
  <Application>Microsoft Office Word</Application>
  <DocSecurity>0</DocSecurity>
  <Lines>12</Lines>
  <Paragraphs>8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2025-10-21T18:23:00Z</dcterms:created>
  <dcterms:modified xsi:type="dcterms:W3CDTF">2025-10-21T18:23:00Z</dcterms:modified>
</cp:coreProperties>
</file>