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84F" w:rsidRDefault="00F4784F" w:rsidP="00F4784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Nicholas WALKER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F4784F" w:rsidRDefault="00F4784F" w:rsidP="00F4784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Worcester. Fuller.</w:t>
      </w:r>
    </w:p>
    <w:p w:rsidR="00F4784F" w:rsidRDefault="00F4784F" w:rsidP="00F4784F">
      <w:pPr>
        <w:rPr>
          <w:rFonts w:ascii="Times New Roman" w:eastAsia="Calibri" w:hAnsi="Times New Roman" w:cs="Times New Roman"/>
        </w:rPr>
      </w:pPr>
    </w:p>
    <w:p w:rsidR="00F4784F" w:rsidRDefault="00F4784F" w:rsidP="00F4784F">
      <w:pPr>
        <w:rPr>
          <w:rFonts w:ascii="Times New Roman" w:eastAsia="Calibri" w:hAnsi="Times New Roman" w:cs="Times New Roman"/>
        </w:rPr>
      </w:pPr>
    </w:p>
    <w:p w:rsidR="00F4784F" w:rsidRDefault="00F4784F" w:rsidP="00F4784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William Catesby(q.v.) and John Catesby(q.v.), both of </w:t>
      </w:r>
      <w:proofErr w:type="spellStart"/>
      <w:r>
        <w:rPr>
          <w:rFonts w:ascii="Times New Roman" w:eastAsia="Calibri" w:hAnsi="Times New Roman" w:cs="Times New Roman"/>
        </w:rPr>
        <w:t>Althorp</w:t>
      </w:r>
      <w:proofErr w:type="spellEnd"/>
      <w:r>
        <w:rPr>
          <w:rFonts w:ascii="Times New Roman" w:eastAsia="Calibri" w:hAnsi="Times New Roman" w:cs="Times New Roman"/>
        </w:rPr>
        <w:t>,</w:t>
      </w:r>
    </w:p>
    <w:p w:rsidR="00F4784F" w:rsidRDefault="00F4784F" w:rsidP="00F4784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Northamptonshire, brought a plaint of debt against him and Richard</w:t>
      </w:r>
    </w:p>
    <w:p w:rsidR="00F4784F" w:rsidRDefault="00F4784F" w:rsidP="00F4784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Botull</w:t>
      </w:r>
      <w:proofErr w:type="spellEnd"/>
      <w:r>
        <w:rPr>
          <w:rFonts w:ascii="Times New Roman" w:eastAsia="Calibri" w:hAnsi="Times New Roman" w:cs="Times New Roman"/>
        </w:rPr>
        <w:t xml:space="preserve"> of Worcester(q.v.).</w:t>
      </w:r>
    </w:p>
    <w:p w:rsidR="00F4784F" w:rsidRDefault="00F4784F" w:rsidP="00F4784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F4784F" w:rsidRDefault="00F4784F" w:rsidP="00F4784F">
      <w:pPr>
        <w:rPr>
          <w:rFonts w:ascii="Times New Roman" w:eastAsia="Calibri" w:hAnsi="Times New Roman" w:cs="Times New Roman"/>
        </w:rPr>
      </w:pPr>
    </w:p>
    <w:p w:rsidR="00F4784F" w:rsidRDefault="00F4784F" w:rsidP="00F4784F">
      <w:pPr>
        <w:rPr>
          <w:rFonts w:ascii="Times New Roman" w:eastAsia="Calibri" w:hAnsi="Times New Roman" w:cs="Times New Roman"/>
        </w:rPr>
      </w:pPr>
    </w:p>
    <w:p w:rsidR="00F4784F" w:rsidRDefault="00F4784F" w:rsidP="00F4784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 June 2017</w:t>
      </w:r>
    </w:p>
    <w:p w:rsidR="006B2F86" w:rsidRPr="00E71FC3" w:rsidRDefault="00F478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84F" w:rsidRDefault="00F4784F" w:rsidP="00E71FC3">
      <w:r>
        <w:separator/>
      </w:r>
    </w:p>
  </w:endnote>
  <w:endnote w:type="continuationSeparator" w:id="0">
    <w:p w:rsidR="00F4784F" w:rsidRDefault="00F4784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84F" w:rsidRDefault="00F4784F" w:rsidP="00E71FC3">
      <w:r>
        <w:separator/>
      </w:r>
    </w:p>
  </w:footnote>
  <w:footnote w:type="continuationSeparator" w:id="0">
    <w:p w:rsidR="00F4784F" w:rsidRDefault="00F4784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84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74A995-7A6F-495E-B24F-C9945A73F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4784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2017-06-03T19:56:00Z</dcterms:created>
  <dcterms:modified xsi:type="dcterms:W3CDTF">2017-06-03T19:56:00Z</dcterms:modified>
</cp:coreProperties>
</file>