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FB510" w14:textId="20320FB9" w:rsidR="00BA00AB" w:rsidRDefault="00297B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Miles WALKER</w:t>
      </w:r>
      <w:r>
        <w:rPr>
          <w:rFonts w:ascii="Times New Roman" w:hAnsi="Times New Roman" w:cs="Times New Roman"/>
          <w:sz w:val="24"/>
          <w:szCs w:val="24"/>
        </w:rPr>
        <w:t xml:space="preserve">       (fl.1488-95)</w:t>
      </w:r>
    </w:p>
    <w:p w14:paraId="3B91F257" w14:textId="7F477CE7" w:rsidR="00297B00" w:rsidRDefault="00297B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748F9FC7" w14:textId="44F18ADB" w:rsidR="00297B00" w:rsidRDefault="00297B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68CD40" w14:textId="2C96D3FD" w:rsidR="00297B00" w:rsidRDefault="00297B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4F4C2E" w14:textId="775A3300" w:rsidR="00297B00" w:rsidRDefault="00297B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1488-95</w:t>
      </w:r>
      <w:r>
        <w:rPr>
          <w:rFonts w:ascii="Times New Roman" w:hAnsi="Times New Roman" w:cs="Times New Roman"/>
          <w:sz w:val="24"/>
          <w:szCs w:val="24"/>
        </w:rPr>
        <w:tab/>
        <w:t xml:space="preserve">Scholar and Fellow of King’s Hall.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18)</w:t>
      </w:r>
    </w:p>
    <w:p w14:paraId="5A63881A" w14:textId="37692616" w:rsidR="00297B00" w:rsidRDefault="00297B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6EF42" w14:textId="5175ABF0" w:rsidR="00297B00" w:rsidRDefault="00297B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5204C9" w14:textId="4CF410E7" w:rsidR="00297B00" w:rsidRPr="00297B00" w:rsidRDefault="00297B0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297B00" w:rsidRPr="00297B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13EA6" w14:textId="77777777" w:rsidR="00297B00" w:rsidRDefault="00297B00" w:rsidP="009139A6">
      <w:r>
        <w:separator/>
      </w:r>
    </w:p>
  </w:endnote>
  <w:endnote w:type="continuationSeparator" w:id="0">
    <w:p w14:paraId="7317AED0" w14:textId="77777777" w:rsidR="00297B00" w:rsidRDefault="00297B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AD5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E94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2A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1D51E" w14:textId="77777777" w:rsidR="00297B00" w:rsidRDefault="00297B00" w:rsidP="009139A6">
      <w:r>
        <w:separator/>
      </w:r>
    </w:p>
  </w:footnote>
  <w:footnote w:type="continuationSeparator" w:id="0">
    <w:p w14:paraId="178D0886" w14:textId="77777777" w:rsidR="00297B00" w:rsidRDefault="00297B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38C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C5D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552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00"/>
    <w:rsid w:val="000666E0"/>
    <w:rsid w:val="002510B7"/>
    <w:rsid w:val="00297B0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08694"/>
  <w15:chartTrackingRefBased/>
  <w15:docId w15:val="{C41908FA-305F-4A76-958C-B5661855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2021-12-23T12:39:00Z</dcterms:created>
  <dcterms:modified xsi:type="dcterms:W3CDTF">2021-12-23T12:41:00Z</dcterms:modified>
</cp:coreProperties>
</file>