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0505F" w14:textId="54CDFA4A" w:rsidR="00BA00AB" w:rsidRDefault="0029569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Miles WALKER</w:t>
      </w:r>
      <w:r>
        <w:rPr>
          <w:rFonts w:ascii="Times New Roman" w:hAnsi="Times New Roman" w:cs="Times New Roman"/>
          <w:sz w:val="24"/>
          <w:szCs w:val="24"/>
        </w:rPr>
        <w:t xml:space="preserve">       (fl.1464-5)</w:t>
      </w:r>
    </w:p>
    <w:p w14:paraId="7D07DE38" w14:textId="08D4AC99" w:rsidR="00295692" w:rsidRDefault="0029569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61EE0DEC" w14:textId="0498F440" w:rsidR="00295692" w:rsidRDefault="0029569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DEE2BC" w14:textId="53AD3BEF" w:rsidR="00295692" w:rsidRDefault="0029569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E1208F" w14:textId="5A780592" w:rsidR="00295692" w:rsidRDefault="006F699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1464-5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  </w:t>
      </w:r>
      <w:r>
        <w:rPr>
          <w:rFonts w:ascii="Times New Roman" w:hAnsi="Times New Roman" w:cs="Times New Roman"/>
          <w:sz w:val="24"/>
          <w:szCs w:val="24"/>
        </w:rPr>
        <w:t>(Alumni Cantab. vol.1 part 4 p.31</w:t>
      </w:r>
      <w:r>
        <w:rPr>
          <w:rFonts w:ascii="Times New Roman" w:hAnsi="Times New Roman" w:cs="Times New Roman"/>
          <w:sz w:val="24"/>
          <w:szCs w:val="24"/>
        </w:rPr>
        <w:t>8)</w:t>
      </w:r>
    </w:p>
    <w:p w14:paraId="497AA341" w14:textId="00D5E011" w:rsidR="006F699F" w:rsidRDefault="006F699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018B6C" w14:textId="5E4E7E42" w:rsidR="006F699F" w:rsidRDefault="006F699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4E8F05" w14:textId="0AC8FFE9" w:rsidR="006F699F" w:rsidRPr="00295692" w:rsidRDefault="006F699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sectPr w:rsidR="006F699F" w:rsidRPr="002956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FA7CD" w14:textId="77777777" w:rsidR="00295692" w:rsidRDefault="00295692" w:rsidP="009139A6">
      <w:r>
        <w:separator/>
      </w:r>
    </w:p>
  </w:endnote>
  <w:endnote w:type="continuationSeparator" w:id="0">
    <w:p w14:paraId="08C9F399" w14:textId="77777777" w:rsidR="00295692" w:rsidRDefault="002956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F82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E53F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E9D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82C92" w14:textId="77777777" w:rsidR="00295692" w:rsidRDefault="00295692" w:rsidP="009139A6">
      <w:r>
        <w:separator/>
      </w:r>
    </w:p>
  </w:footnote>
  <w:footnote w:type="continuationSeparator" w:id="0">
    <w:p w14:paraId="49057076" w14:textId="77777777" w:rsidR="00295692" w:rsidRDefault="002956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F4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4D5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6CA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92"/>
    <w:rsid w:val="000666E0"/>
    <w:rsid w:val="002510B7"/>
    <w:rsid w:val="00295692"/>
    <w:rsid w:val="005C130B"/>
    <w:rsid w:val="006F699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4BCF9"/>
  <w15:chartTrackingRefBased/>
  <w15:docId w15:val="{5ECEE9EA-0A53-406D-BC78-64362E36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2021-12-23T12:31:00Z</dcterms:created>
  <dcterms:modified xsi:type="dcterms:W3CDTF">2021-12-23T12:39:00Z</dcterms:modified>
</cp:coreProperties>
</file>