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4C9A1E" w14:textId="77777777" w:rsidR="000D4AFE" w:rsidRDefault="000D4AFE" w:rsidP="000D4A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Miles WALKER</w:t>
      </w:r>
      <w:r>
        <w:rPr>
          <w:rFonts w:cs="Times New Roman"/>
          <w:szCs w:val="24"/>
        </w:rPr>
        <w:t xml:space="preserve">  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fl.1478-90)</w:t>
      </w:r>
    </w:p>
    <w:p w14:paraId="12C12A39" w14:textId="77777777" w:rsidR="000D4AFE" w:rsidRDefault="000D4AFE" w:rsidP="000D4A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Rector of </w:t>
      </w:r>
      <w:proofErr w:type="spellStart"/>
      <w:proofErr w:type="gramStart"/>
      <w:r>
        <w:rPr>
          <w:rFonts w:cs="Times New Roman"/>
          <w:szCs w:val="24"/>
        </w:rPr>
        <w:t>St.Laurence</w:t>
      </w:r>
      <w:proofErr w:type="spellEnd"/>
      <w:proofErr w:type="gramEnd"/>
      <w:r>
        <w:rPr>
          <w:rFonts w:cs="Times New Roman"/>
          <w:szCs w:val="24"/>
        </w:rPr>
        <w:t>, South Walsham, Norfolk.</w:t>
      </w:r>
    </w:p>
    <w:p w14:paraId="177D7E76" w14:textId="77777777" w:rsidR="000D4AFE" w:rsidRDefault="000D4AFE" w:rsidP="000D4AFE">
      <w:pPr>
        <w:pStyle w:val="NoSpacing"/>
        <w:rPr>
          <w:rFonts w:cs="Times New Roman"/>
          <w:szCs w:val="24"/>
        </w:rPr>
      </w:pPr>
    </w:p>
    <w:p w14:paraId="44693FB8" w14:textId="77777777" w:rsidR="000D4AFE" w:rsidRDefault="000D4AFE" w:rsidP="000D4AFE">
      <w:pPr>
        <w:pStyle w:val="NoSpacing"/>
        <w:rPr>
          <w:rFonts w:cs="Times New Roman"/>
          <w:szCs w:val="24"/>
        </w:rPr>
      </w:pPr>
    </w:p>
    <w:p w14:paraId="14BE614B" w14:textId="77777777" w:rsidR="000D4AFE" w:rsidRDefault="000D4AFE" w:rsidP="000D4A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1478</w:t>
      </w:r>
      <w:r>
        <w:rPr>
          <w:rFonts w:cs="Times New Roman"/>
          <w:szCs w:val="24"/>
        </w:rPr>
        <w:tab/>
        <w:t>He became Rector.</w:t>
      </w:r>
    </w:p>
    <w:p w14:paraId="66A73FDA" w14:textId="77777777" w:rsidR="000D4AFE" w:rsidRDefault="000D4AFE" w:rsidP="000D4A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CE34CC">
        <w:rPr>
          <w:rFonts w:cs="Times New Roman"/>
          <w:szCs w:val="24"/>
        </w:rPr>
        <w:t xml:space="preserve">(“An Essay Towards a Topographical History of the County of Norfolk” </w:t>
      </w:r>
    </w:p>
    <w:p w14:paraId="39498495" w14:textId="77777777" w:rsidR="000D4AFE" w:rsidRDefault="000D4AFE" w:rsidP="000D4AFE">
      <w:pPr>
        <w:pStyle w:val="NoSpacing"/>
        <w:ind w:left="720" w:firstLine="720"/>
        <w:rPr>
          <w:rFonts w:cs="Times New Roman"/>
          <w:szCs w:val="24"/>
        </w:rPr>
      </w:pPr>
      <w:r w:rsidRPr="00CE34CC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11</w:t>
      </w:r>
      <w:r w:rsidRPr="00CE34CC">
        <w:rPr>
          <w:rFonts w:cs="Times New Roman"/>
          <w:szCs w:val="24"/>
        </w:rPr>
        <w:t xml:space="preserve"> pp.</w:t>
      </w:r>
      <w:r>
        <w:rPr>
          <w:rFonts w:cs="Times New Roman"/>
          <w:szCs w:val="24"/>
        </w:rPr>
        <w:t xml:space="preserve">138-43, </w:t>
      </w:r>
      <w:r w:rsidRPr="00CE34CC">
        <w:rPr>
          <w:rFonts w:cs="Times New Roman"/>
          <w:szCs w:val="24"/>
        </w:rPr>
        <w:t xml:space="preserve">Francis </w:t>
      </w:r>
      <w:proofErr w:type="spellStart"/>
      <w:r w:rsidRPr="00CE34CC">
        <w:rPr>
          <w:rFonts w:cs="Times New Roman"/>
          <w:szCs w:val="24"/>
        </w:rPr>
        <w:t>Blomefield</w:t>
      </w:r>
      <w:proofErr w:type="spellEnd"/>
      <w:r w:rsidRPr="00CE34CC">
        <w:rPr>
          <w:rFonts w:cs="Times New Roman"/>
          <w:szCs w:val="24"/>
        </w:rPr>
        <w:t>)</w:t>
      </w:r>
    </w:p>
    <w:p w14:paraId="547021AB" w14:textId="77777777" w:rsidR="000D4AFE" w:rsidRDefault="000D4AFE" w:rsidP="000D4AFE">
      <w:pPr>
        <w:pStyle w:val="NoSpacing"/>
        <w:rPr>
          <w:rFonts w:cs="Times New Roman"/>
          <w:szCs w:val="24"/>
        </w:rPr>
      </w:pPr>
    </w:p>
    <w:p w14:paraId="6CC87948" w14:textId="77777777" w:rsidR="000D4AFE" w:rsidRDefault="000D4AFE" w:rsidP="000D4AFE">
      <w:pPr>
        <w:pStyle w:val="NoSpacing"/>
        <w:rPr>
          <w:rFonts w:cs="Times New Roman"/>
          <w:szCs w:val="24"/>
        </w:rPr>
      </w:pPr>
    </w:p>
    <w:p w14:paraId="61E1A907" w14:textId="77777777" w:rsidR="000D4AFE" w:rsidRDefault="000D4AFE" w:rsidP="000D4AF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14 February 2024</w:t>
      </w:r>
    </w:p>
    <w:p w14:paraId="23B6F610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12CD99" w14:textId="77777777" w:rsidR="000D4AFE" w:rsidRDefault="000D4AFE" w:rsidP="009139A6">
      <w:r>
        <w:separator/>
      </w:r>
    </w:p>
  </w:endnote>
  <w:endnote w:type="continuationSeparator" w:id="0">
    <w:p w14:paraId="0C0F03F1" w14:textId="77777777" w:rsidR="000D4AFE" w:rsidRDefault="000D4AF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96A11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3E66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D6DA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BD1B5" w14:textId="77777777" w:rsidR="000D4AFE" w:rsidRDefault="000D4AFE" w:rsidP="009139A6">
      <w:r>
        <w:separator/>
      </w:r>
    </w:p>
  </w:footnote>
  <w:footnote w:type="continuationSeparator" w:id="0">
    <w:p w14:paraId="45B49C07" w14:textId="77777777" w:rsidR="000D4AFE" w:rsidRDefault="000D4AF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2072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356C6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4F518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AFE"/>
    <w:rsid w:val="000666E0"/>
    <w:rsid w:val="000D4AFE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F6B172"/>
  <w15:chartTrackingRefBased/>
  <w15:docId w15:val="{A83E51A9-94B4-4046-9361-4CD37782C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2024-02-14T19:59:00Z</dcterms:created>
  <dcterms:modified xsi:type="dcterms:W3CDTF">2024-02-14T19:59:00Z</dcterms:modified>
</cp:coreProperties>
</file>