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89FF13" w14:textId="77777777" w:rsidR="009D66DF" w:rsidRDefault="009D66DF" w:rsidP="009D66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Martin WALKER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180B3F57" w14:textId="77777777" w:rsidR="009D66DF" w:rsidRDefault="009D66DF" w:rsidP="009D66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 Grocer.</w:t>
      </w:r>
    </w:p>
    <w:p w14:paraId="0289B25E" w14:textId="77777777" w:rsidR="009D66DF" w:rsidRDefault="009D66DF" w:rsidP="009D66DF">
      <w:pPr>
        <w:rPr>
          <w:rFonts w:ascii="Times New Roman" w:hAnsi="Times New Roman" w:cs="Times New Roman"/>
        </w:rPr>
      </w:pPr>
    </w:p>
    <w:p w14:paraId="778C77BE" w14:textId="77777777" w:rsidR="009D66DF" w:rsidRDefault="009D66DF" w:rsidP="009D66DF">
      <w:pPr>
        <w:rPr>
          <w:rFonts w:ascii="Times New Roman" w:hAnsi="Times New Roman" w:cs="Times New Roman"/>
        </w:rPr>
      </w:pPr>
    </w:p>
    <w:p w14:paraId="62DAABAF" w14:textId="77777777" w:rsidR="009D66DF" w:rsidRDefault="009D66DF" w:rsidP="009D66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Nyghtyngale</w:t>
      </w:r>
      <w:proofErr w:type="spellEnd"/>
      <w:r>
        <w:rPr>
          <w:rFonts w:ascii="Times New Roman" w:hAnsi="Times New Roman" w:cs="Times New Roman"/>
        </w:rPr>
        <w:t xml:space="preserve"> of London, draper(q.v.), and William Orwell of </w:t>
      </w:r>
    </w:p>
    <w:p w14:paraId="79F94C7C" w14:textId="77777777" w:rsidR="009D66DF" w:rsidRDefault="009D66DF" w:rsidP="009D66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London, tailor(q.v.), brought a plaint of debt against him.</w:t>
      </w:r>
    </w:p>
    <w:p w14:paraId="6BF8312C" w14:textId="77777777" w:rsidR="009D66DF" w:rsidRDefault="009D66DF" w:rsidP="009D66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874E32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2B835634" w14:textId="77777777" w:rsidR="009D66DF" w:rsidRDefault="009D66DF" w:rsidP="009D66DF">
      <w:pPr>
        <w:rPr>
          <w:rFonts w:ascii="Times New Roman" w:hAnsi="Times New Roman" w:cs="Times New Roman"/>
        </w:rPr>
      </w:pPr>
    </w:p>
    <w:p w14:paraId="688ECE0C" w14:textId="77777777" w:rsidR="009D66DF" w:rsidRDefault="009D66DF" w:rsidP="009D66DF">
      <w:pPr>
        <w:rPr>
          <w:rFonts w:ascii="Times New Roman" w:hAnsi="Times New Roman" w:cs="Times New Roman"/>
        </w:rPr>
      </w:pPr>
    </w:p>
    <w:p w14:paraId="4983954D" w14:textId="77777777" w:rsidR="009D66DF" w:rsidRPr="00B324F8" w:rsidRDefault="009D66DF" w:rsidP="009D66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July 2018</w:t>
      </w:r>
    </w:p>
    <w:p w14:paraId="47771509" w14:textId="77777777" w:rsidR="006B2F86" w:rsidRPr="00E71FC3" w:rsidRDefault="009D66D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00CA05" w14:textId="77777777" w:rsidR="009D66DF" w:rsidRDefault="009D66DF" w:rsidP="00E71FC3">
      <w:r>
        <w:separator/>
      </w:r>
    </w:p>
  </w:endnote>
  <w:endnote w:type="continuationSeparator" w:id="0">
    <w:p w14:paraId="002049A4" w14:textId="77777777" w:rsidR="009D66DF" w:rsidRDefault="009D66D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7BBA1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6ED947" w14:textId="77777777" w:rsidR="009D66DF" w:rsidRDefault="009D66DF" w:rsidP="00E71FC3">
      <w:r>
        <w:separator/>
      </w:r>
    </w:p>
  </w:footnote>
  <w:footnote w:type="continuationSeparator" w:id="0">
    <w:p w14:paraId="33504D51" w14:textId="77777777" w:rsidR="009D66DF" w:rsidRDefault="009D66D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6DF"/>
    <w:rsid w:val="001A7C09"/>
    <w:rsid w:val="00577BD5"/>
    <w:rsid w:val="00656CBA"/>
    <w:rsid w:val="006A1F77"/>
    <w:rsid w:val="00733BE7"/>
    <w:rsid w:val="009D66D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69E9BB"/>
  <w15:chartTrackingRefBased/>
  <w15:docId w15:val="{2F173D0F-8DCC-4E2A-BCB5-034C4ADFB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D66D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9D66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2018-09-12T15:20:00Z</dcterms:created>
  <dcterms:modified xsi:type="dcterms:W3CDTF">2018-09-12T15:20:00Z</dcterms:modified>
</cp:coreProperties>
</file>