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87B17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WALKER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d.1484-5)</w:t>
      </w:r>
    </w:p>
    <w:p w14:paraId="6E96DB6C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Richmond. Widow.</w:t>
      </w:r>
    </w:p>
    <w:p w14:paraId="2C6CB5AC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61824FA3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5F361D58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   (W.Y.R. p.176)</w:t>
      </w:r>
    </w:p>
    <w:p w14:paraId="3A109FD9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2AD10A5F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30879D61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Sep.1484</w:t>
      </w:r>
      <w:r>
        <w:rPr>
          <w:rFonts w:cs="Times New Roman"/>
          <w:szCs w:val="24"/>
        </w:rPr>
        <w:tab/>
        <w:t>She made her Will.  (ibid.)</w:t>
      </w:r>
    </w:p>
    <w:p w14:paraId="5DAD54EC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Feb.1485</w:t>
      </w:r>
      <w:r>
        <w:rPr>
          <w:rFonts w:cs="Times New Roman"/>
          <w:szCs w:val="24"/>
        </w:rPr>
        <w:tab/>
        <w:t>Probate of her Will.   (ibid.)</w:t>
      </w:r>
    </w:p>
    <w:p w14:paraId="5D9FD4E6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57B75C5C" w14:textId="77777777" w:rsidR="00740A2F" w:rsidRDefault="00740A2F" w:rsidP="00740A2F">
      <w:pPr>
        <w:pStyle w:val="NoSpacing"/>
        <w:rPr>
          <w:rFonts w:cs="Times New Roman"/>
          <w:szCs w:val="24"/>
        </w:rPr>
      </w:pPr>
    </w:p>
    <w:p w14:paraId="305F2956" w14:textId="77777777" w:rsidR="00740A2F" w:rsidRDefault="00740A2F" w:rsidP="00740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0490D6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1293A" w14:textId="77777777" w:rsidR="00740A2F" w:rsidRDefault="00740A2F" w:rsidP="009139A6">
      <w:r>
        <w:separator/>
      </w:r>
    </w:p>
  </w:endnote>
  <w:endnote w:type="continuationSeparator" w:id="0">
    <w:p w14:paraId="5DBBC086" w14:textId="77777777" w:rsidR="00740A2F" w:rsidRDefault="00740A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AD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964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E86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01743" w14:textId="77777777" w:rsidR="00740A2F" w:rsidRDefault="00740A2F" w:rsidP="009139A6">
      <w:r>
        <w:separator/>
      </w:r>
    </w:p>
  </w:footnote>
  <w:footnote w:type="continuationSeparator" w:id="0">
    <w:p w14:paraId="0122F5C5" w14:textId="77777777" w:rsidR="00740A2F" w:rsidRDefault="00740A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84C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60D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94D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2F"/>
    <w:rsid w:val="000666E0"/>
    <w:rsid w:val="001C5947"/>
    <w:rsid w:val="002510B7"/>
    <w:rsid w:val="00270799"/>
    <w:rsid w:val="005C130B"/>
    <w:rsid w:val="00740A2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16BE"/>
  <w15:chartTrackingRefBased/>
  <w15:docId w15:val="{F4B75D35-7011-4318-BD21-246013BB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2024-07-05T14:36:00Z</dcterms:created>
  <dcterms:modified xsi:type="dcterms:W3CDTF">2024-07-05T14:36:00Z</dcterms:modified>
</cp:coreProperties>
</file>