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6323E" w14:textId="77777777" w:rsidR="00FB0C48" w:rsidRDefault="00FB0C48" w:rsidP="00FB0C48">
      <w:pPr>
        <w:pStyle w:val="NoSpacing"/>
      </w:pPr>
      <w:r>
        <w:rPr>
          <w:u w:val="single"/>
        </w:rPr>
        <w:t>Juliana WALKER</w:t>
      </w:r>
      <w:r>
        <w:t xml:space="preserve">       (fl.1408-9)</w:t>
      </w:r>
    </w:p>
    <w:p w14:paraId="39026F55" w14:textId="77777777" w:rsidR="00FB0C48" w:rsidRDefault="00FB0C48" w:rsidP="00FB0C48">
      <w:pPr>
        <w:pStyle w:val="NoSpacing"/>
      </w:pPr>
      <w:r>
        <w:t>of York.</w:t>
      </w:r>
    </w:p>
    <w:p w14:paraId="2D75DEA1" w14:textId="77777777" w:rsidR="00FB0C48" w:rsidRDefault="00FB0C48" w:rsidP="00FB0C48">
      <w:pPr>
        <w:pStyle w:val="NoSpacing"/>
      </w:pPr>
    </w:p>
    <w:p w14:paraId="1DEA9CA9" w14:textId="77777777" w:rsidR="00FB0C48" w:rsidRDefault="00FB0C48" w:rsidP="00FB0C48">
      <w:pPr>
        <w:pStyle w:val="NoSpacing"/>
      </w:pPr>
    </w:p>
    <w:p w14:paraId="4C88AE86" w14:textId="77777777" w:rsidR="00FB0C48" w:rsidRDefault="00FB0C48" w:rsidP="00FB0C48">
      <w:pPr>
        <w:pStyle w:val="NoSpacing"/>
      </w:pPr>
      <w:r>
        <w:t>= Gilbert(q.v.).</w:t>
      </w:r>
    </w:p>
    <w:p w14:paraId="329C2E30" w14:textId="77777777" w:rsidR="00FB0C48" w:rsidRDefault="00FB0C48" w:rsidP="00FB0C48">
      <w:pPr>
        <w:pStyle w:val="NoSpacing"/>
      </w:pPr>
      <w:r>
        <w:t>(“Register of the Guild of Corpus Christi in the City of York” produced</w:t>
      </w:r>
    </w:p>
    <w:p w14:paraId="2CA4A34F" w14:textId="77777777" w:rsidR="00FB0C48" w:rsidRDefault="00FB0C48" w:rsidP="00FB0C48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4319C632" w14:textId="77777777" w:rsidR="00FB0C48" w:rsidRDefault="00FB0C48" w:rsidP="00FB0C48">
      <w:pPr>
        <w:pStyle w:val="NoSpacing"/>
      </w:pPr>
    </w:p>
    <w:p w14:paraId="4ED5445B" w14:textId="77777777" w:rsidR="00FB0C48" w:rsidRDefault="00FB0C48" w:rsidP="00FB0C48">
      <w:pPr>
        <w:pStyle w:val="NoSpacing"/>
      </w:pPr>
    </w:p>
    <w:p w14:paraId="66AC28E1" w14:textId="77777777" w:rsidR="00FB0C48" w:rsidRDefault="00FB0C48" w:rsidP="00FB0C48">
      <w:pPr>
        <w:pStyle w:val="NoSpacing"/>
      </w:pPr>
      <w:r>
        <w:t xml:space="preserve">         1408-9</w:t>
      </w:r>
      <w:r>
        <w:tab/>
        <w:t>They joined the Gild of Corpus Christi.   (ibid.)</w:t>
      </w:r>
    </w:p>
    <w:p w14:paraId="75A92710" w14:textId="77777777" w:rsidR="00FB0C48" w:rsidRDefault="00FB0C48" w:rsidP="00FB0C48">
      <w:pPr>
        <w:pStyle w:val="NoSpacing"/>
      </w:pPr>
    </w:p>
    <w:p w14:paraId="754C7D28" w14:textId="77777777" w:rsidR="00FB0C48" w:rsidRDefault="00FB0C48" w:rsidP="00FB0C48">
      <w:pPr>
        <w:pStyle w:val="NoSpacing"/>
      </w:pPr>
    </w:p>
    <w:p w14:paraId="126A5A8D" w14:textId="77777777" w:rsidR="00FB0C48" w:rsidRDefault="00FB0C48" w:rsidP="00FB0C48">
      <w:pPr>
        <w:pStyle w:val="NoSpacing"/>
      </w:pPr>
      <w:r>
        <w:t>7 July 2019</w:t>
      </w:r>
    </w:p>
    <w:p w14:paraId="5544284E" w14:textId="77777777" w:rsidR="006B2F86" w:rsidRPr="00E71FC3" w:rsidRDefault="00FB0C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0AEAE" w14:textId="77777777" w:rsidR="00FB0C48" w:rsidRDefault="00FB0C48" w:rsidP="00E71FC3">
      <w:pPr>
        <w:spacing w:after="0" w:line="240" w:lineRule="auto"/>
      </w:pPr>
      <w:r>
        <w:separator/>
      </w:r>
    </w:p>
  </w:endnote>
  <w:endnote w:type="continuationSeparator" w:id="0">
    <w:p w14:paraId="1C8F9A9B" w14:textId="77777777" w:rsidR="00FB0C48" w:rsidRDefault="00FB0C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208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B1AF1" w14:textId="77777777" w:rsidR="00FB0C48" w:rsidRDefault="00FB0C48" w:rsidP="00E71FC3">
      <w:pPr>
        <w:spacing w:after="0" w:line="240" w:lineRule="auto"/>
      </w:pPr>
      <w:r>
        <w:separator/>
      </w:r>
    </w:p>
  </w:footnote>
  <w:footnote w:type="continuationSeparator" w:id="0">
    <w:p w14:paraId="7A727069" w14:textId="77777777" w:rsidR="00FB0C48" w:rsidRDefault="00FB0C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7AF3"/>
  <w15:chartTrackingRefBased/>
  <w15:docId w15:val="{F5EA0F96-086E-4AA5-AF37-9F1D1475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2019-07-30T18:26:00Z</dcterms:created>
  <dcterms:modified xsi:type="dcterms:W3CDTF">2019-07-30T18:26:00Z</dcterms:modified>
</cp:coreProperties>
</file>