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1DF" w:rsidRDefault="00E471DF" w:rsidP="00E471DF">
      <w:pPr>
        <w:pStyle w:val="NoSpacing"/>
      </w:pPr>
      <w:r>
        <w:rPr>
          <w:u w:val="single"/>
        </w:rPr>
        <w:t>John WALKER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:rsidR="00E471DF" w:rsidRDefault="00E471DF" w:rsidP="00E471DF">
      <w:pPr>
        <w:pStyle w:val="NoSpacing"/>
      </w:pPr>
      <w:r>
        <w:t>of York. Tailor.</w:t>
      </w:r>
    </w:p>
    <w:p w:rsidR="00E471DF" w:rsidRDefault="00E471DF" w:rsidP="00E471DF">
      <w:pPr>
        <w:pStyle w:val="NoSpacing"/>
      </w:pPr>
    </w:p>
    <w:p w:rsidR="00E471DF" w:rsidRDefault="00E471DF" w:rsidP="00E471DF">
      <w:pPr>
        <w:pStyle w:val="NoSpacing"/>
      </w:pPr>
    </w:p>
    <w:p w:rsidR="00E471DF" w:rsidRDefault="00E471DF" w:rsidP="00E471DF">
      <w:pPr>
        <w:pStyle w:val="NoSpacing"/>
      </w:pPr>
      <w:r>
        <w:tab/>
        <w:t>1482</w:t>
      </w:r>
      <w:r>
        <w:tab/>
        <w:t>His apprentice, Richard Smyth(q.v.), paid 2s 6d to the use of the City but</w:t>
      </w:r>
    </w:p>
    <w:p w:rsidR="00E471DF" w:rsidRDefault="00E471DF" w:rsidP="00E471DF">
      <w:pPr>
        <w:pStyle w:val="NoSpacing"/>
      </w:pPr>
      <w:r>
        <w:tab/>
      </w:r>
      <w:r>
        <w:tab/>
        <w:t>was not admitted into the Freedom.  (R.F.Y. p.206)</w:t>
      </w:r>
    </w:p>
    <w:p w:rsidR="00E471DF" w:rsidRDefault="00E471DF" w:rsidP="00E471DF">
      <w:pPr>
        <w:pStyle w:val="NoSpacing"/>
      </w:pPr>
    </w:p>
    <w:p w:rsidR="00E471DF" w:rsidRDefault="00E471DF" w:rsidP="00E471DF">
      <w:pPr>
        <w:pStyle w:val="NoSpacing"/>
      </w:pPr>
    </w:p>
    <w:p w:rsidR="00E471DF" w:rsidRDefault="00E471DF" w:rsidP="00E471DF">
      <w:pPr>
        <w:pStyle w:val="NoSpacing"/>
      </w:pPr>
      <w:r>
        <w:t>15 September 2015</w:t>
      </w:r>
    </w:p>
    <w:p w:rsidR="006B2F86" w:rsidRPr="00E71FC3" w:rsidRDefault="00E471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1DF" w:rsidRDefault="00E471DF" w:rsidP="00E71FC3">
      <w:pPr>
        <w:spacing w:after="0" w:line="240" w:lineRule="auto"/>
      </w:pPr>
      <w:r>
        <w:separator/>
      </w:r>
    </w:p>
  </w:endnote>
  <w:endnote w:type="continuationSeparator" w:id="0">
    <w:p w:rsidR="00E471DF" w:rsidRDefault="00E471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1DF" w:rsidRDefault="00E471DF" w:rsidP="00E71FC3">
      <w:pPr>
        <w:spacing w:after="0" w:line="240" w:lineRule="auto"/>
      </w:pPr>
      <w:r>
        <w:separator/>
      </w:r>
    </w:p>
  </w:footnote>
  <w:footnote w:type="continuationSeparator" w:id="0">
    <w:p w:rsidR="00E471DF" w:rsidRDefault="00E471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1DF"/>
    <w:rsid w:val="001A7C09"/>
    <w:rsid w:val="00577BD5"/>
    <w:rsid w:val="00656CBA"/>
    <w:rsid w:val="006A1F77"/>
    <w:rsid w:val="00733BE7"/>
    <w:rsid w:val="00AB52E8"/>
    <w:rsid w:val="00B16D3F"/>
    <w:rsid w:val="00BB41AC"/>
    <w:rsid w:val="00E471D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4C1210-AA74-4E55-924A-41B20E59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2017-04-20T21:13:00Z</dcterms:created>
  <dcterms:modified xsi:type="dcterms:W3CDTF">2017-04-20T21:13:00Z</dcterms:modified>
</cp:coreProperties>
</file>