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BC8" w:rsidRDefault="00257BC8" w:rsidP="00257B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WALKER</w:t>
      </w:r>
      <w:r>
        <w:rPr>
          <w:rFonts w:ascii="Times New Roman" w:hAnsi="Times New Roman" w:cs="Times New Roman"/>
          <w:sz w:val="24"/>
          <w:szCs w:val="24"/>
        </w:rPr>
        <w:t xml:space="preserve">      (fl.1477)</w:t>
      </w:r>
    </w:p>
    <w:p w:rsidR="00257BC8" w:rsidRDefault="00257BC8" w:rsidP="00257B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Dyer.</w:t>
      </w:r>
    </w:p>
    <w:p w:rsidR="00257BC8" w:rsidRDefault="00257BC8" w:rsidP="00257B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7BC8" w:rsidRDefault="00257BC8" w:rsidP="00257B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7BC8" w:rsidRDefault="00257BC8" w:rsidP="00257B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Robert, miller(q.v.).  (R.F.Y. p.200)</w:t>
      </w:r>
    </w:p>
    <w:p w:rsidR="00257BC8" w:rsidRDefault="00257BC8" w:rsidP="00257B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7BC8" w:rsidRDefault="00257BC8" w:rsidP="00257B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7BC8" w:rsidRDefault="00257BC8" w:rsidP="00257B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 by patrimony.  (ibid.)</w:t>
      </w:r>
    </w:p>
    <w:p w:rsidR="00257BC8" w:rsidRDefault="00257BC8" w:rsidP="00257B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7BC8" w:rsidRDefault="00257BC8" w:rsidP="00257B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7BC8" w:rsidRDefault="00257BC8" w:rsidP="00257B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BC8" w:rsidRDefault="00257BC8" w:rsidP="00564E3C">
      <w:pPr>
        <w:spacing w:after="0" w:line="240" w:lineRule="auto"/>
      </w:pPr>
      <w:r>
        <w:separator/>
      </w:r>
    </w:p>
  </w:endnote>
  <w:endnote w:type="continuationSeparator" w:id="0">
    <w:p w:rsidR="00257BC8" w:rsidRDefault="00257BC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57BC8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BC8" w:rsidRDefault="00257BC8" w:rsidP="00564E3C">
      <w:pPr>
        <w:spacing w:after="0" w:line="240" w:lineRule="auto"/>
      </w:pPr>
      <w:r>
        <w:separator/>
      </w:r>
    </w:p>
  </w:footnote>
  <w:footnote w:type="continuationSeparator" w:id="0">
    <w:p w:rsidR="00257BC8" w:rsidRDefault="00257BC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BC8"/>
    <w:rsid w:val="00257BC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E0269E-8725-4F11-A40C-15FDFB39C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2015-12-06T22:21:00Z</dcterms:created>
  <dcterms:modified xsi:type="dcterms:W3CDTF">2015-12-06T22:21:00Z</dcterms:modified>
</cp:coreProperties>
</file>