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EBD" w:rsidRPr="00E77870" w:rsidRDefault="00712EBD" w:rsidP="00712EB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WALKER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712EBD" w:rsidRDefault="00712EBD" w:rsidP="00712E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Cordwainer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12EBD" w:rsidRDefault="00712EBD" w:rsidP="00712E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2EBD" w:rsidRDefault="00712EBD" w:rsidP="00712E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2EBD" w:rsidRDefault="00712EBD" w:rsidP="00712E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12EBD" w:rsidRDefault="00712EBD" w:rsidP="00712E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2EBD" w:rsidRDefault="00712EBD" w:rsidP="00712E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2EBD" w:rsidRDefault="00712EBD" w:rsidP="00712E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712EBD" w:rsidRDefault="00DD5B8A" w:rsidP="00712EBD">
      <w:bookmarkStart w:id="0" w:name="_GoBack"/>
      <w:bookmarkEnd w:id="0"/>
    </w:p>
    <w:sectPr w:rsidR="00DD5B8A" w:rsidRPr="00712E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EBD" w:rsidRDefault="00712EBD" w:rsidP="00564E3C">
      <w:pPr>
        <w:spacing w:after="0" w:line="240" w:lineRule="auto"/>
      </w:pPr>
      <w:r>
        <w:separator/>
      </w:r>
    </w:p>
  </w:endnote>
  <w:endnote w:type="continuationSeparator" w:id="0">
    <w:p w:rsidR="00712EBD" w:rsidRDefault="00712EB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12EBD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EBD" w:rsidRDefault="00712EBD" w:rsidP="00564E3C">
      <w:pPr>
        <w:spacing w:after="0" w:line="240" w:lineRule="auto"/>
      </w:pPr>
      <w:r>
        <w:separator/>
      </w:r>
    </w:p>
  </w:footnote>
  <w:footnote w:type="continuationSeparator" w:id="0">
    <w:p w:rsidR="00712EBD" w:rsidRDefault="00712EB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EBD"/>
    <w:rsid w:val="00372DC6"/>
    <w:rsid w:val="00564E3C"/>
    <w:rsid w:val="0064591D"/>
    <w:rsid w:val="00712EB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5A1567-780E-4E5A-82F9-678894C2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2015-11-03T22:37:00Z</dcterms:created>
  <dcterms:modified xsi:type="dcterms:W3CDTF">2015-11-03T22:41:00Z</dcterms:modified>
</cp:coreProperties>
</file>