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0745" w14:textId="77777777" w:rsidR="00E050EE" w:rsidRPr="00E77870" w:rsidRDefault="00E050EE" w:rsidP="00E050EE">
      <w:pPr>
        <w:pStyle w:val="NoSpacing"/>
      </w:pPr>
      <w:r w:rsidRPr="005D4CC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WALKER</w:t>
      </w:r>
      <w:r w:rsidRPr="00E77870">
        <w:t xml:space="preserve">      (fl.14</w:t>
      </w:r>
      <w:r>
        <w:t>72</w:t>
      </w:r>
      <w:r w:rsidRPr="00E77870">
        <w:t>)</w:t>
      </w:r>
    </w:p>
    <w:p w14:paraId="239EB8B0" w14:textId="77777777" w:rsidR="00E050EE" w:rsidRDefault="00E050EE" w:rsidP="00E050EE">
      <w:pPr>
        <w:pStyle w:val="NoSpacing"/>
      </w:pPr>
      <w:r>
        <w:t xml:space="preserve">of York. </w:t>
      </w:r>
      <w:r w:rsidRPr="005D4CCA">
        <w:rPr>
          <w:noProof/>
        </w:rPr>
        <w:t>Capper</w:t>
      </w:r>
      <w:r>
        <w:t>.</w:t>
      </w:r>
    </w:p>
    <w:p w14:paraId="1B1FEA84" w14:textId="77777777" w:rsidR="00E050EE" w:rsidRDefault="00E050EE" w:rsidP="00E050EE">
      <w:pPr>
        <w:pStyle w:val="NoSpacing"/>
      </w:pPr>
    </w:p>
    <w:p w14:paraId="327494BC" w14:textId="77777777" w:rsidR="00E050EE" w:rsidRDefault="00E050EE" w:rsidP="00E050EE">
      <w:pPr>
        <w:pStyle w:val="NoSpacing"/>
      </w:pPr>
    </w:p>
    <w:p w14:paraId="3D7AAE6A" w14:textId="77777777" w:rsidR="00E050EE" w:rsidRDefault="00E050EE" w:rsidP="00E050EE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14:paraId="4FBB7950" w14:textId="77777777" w:rsidR="00483992" w:rsidRDefault="00483992" w:rsidP="00483992">
      <w:pPr>
        <w:pStyle w:val="NoSpacing"/>
      </w:pPr>
      <w:r>
        <w:t>24 Feb.1486</w:t>
      </w:r>
      <w:r>
        <w:tab/>
        <w:t>He made his Will.   (W.Y.R. p.176)</w:t>
      </w:r>
    </w:p>
    <w:p w14:paraId="6629E2AD" w14:textId="77777777" w:rsidR="00483992" w:rsidRDefault="00483992" w:rsidP="00483992">
      <w:pPr>
        <w:pStyle w:val="NoSpacing"/>
      </w:pPr>
      <w:r>
        <w:t xml:space="preserve">  3 Mar.</w:t>
      </w:r>
      <w:r>
        <w:tab/>
        <w:t>Probate of his Will.   (ibid.)</w:t>
      </w:r>
    </w:p>
    <w:p w14:paraId="49CCC557" w14:textId="77777777" w:rsidR="00483992" w:rsidRDefault="00483992" w:rsidP="00E050EE">
      <w:pPr>
        <w:pStyle w:val="NoSpacing"/>
      </w:pPr>
    </w:p>
    <w:p w14:paraId="2681E23D" w14:textId="77777777" w:rsidR="00E050EE" w:rsidRDefault="00E050EE" w:rsidP="00E050EE">
      <w:pPr>
        <w:pStyle w:val="NoSpacing"/>
      </w:pPr>
    </w:p>
    <w:p w14:paraId="5FD10DCF" w14:textId="77777777" w:rsidR="00E050EE" w:rsidRDefault="00E050EE" w:rsidP="00E050EE">
      <w:pPr>
        <w:pStyle w:val="NoSpacing"/>
      </w:pPr>
    </w:p>
    <w:p w14:paraId="720B9B42" w14:textId="77777777" w:rsidR="00E47068" w:rsidRDefault="00E050EE" w:rsidP="00E050EE">
      <w:pPr>
        <w:pStyle w:val="NoSpacing"/>
      </w:pPr>
      <w:r>
        <w:t>10 May 2014</w:t>
      </w:r>
    </w:p>
    <w:p w14:paraId="4CAF0822" w14:textId="4B3E1115" w:rsidR="00483992" w:rsidRPr="00C009D8" w:rsidRDefault="00483992" w:rsidP="00E050EE">
      <w:pPr>
        <w:pStyle w:val="NoSpacing"/>
      </w:pPr>
      <w:r>
        <w:t>15 February 2025</w:t>
      </w:r>
    </w:p>
    <w:sectPr w:rsidR="00483992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EFF1A" w14:textId="77777777" w:rsidR="00E050EE" w:rsidRDefault="00E050EE" w:rsidP="00920DE3">
      <w:pPr>
        <w:spacing w:after="0" w:line="240" w:lineRule="auto"/>
      </w:pPr>
      <w:r>
        <w:separator/>
      </w:r>
    </w:p>
  </w:endnote>
  <w:endnote w:type="continuationSeparator" w:id="0">
    <w:p w14:paraId="17139362" w14:textId="77777777" w:rsidR="00E050EE" w:rsidRDefault="00E050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3EC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0B68" w14:textId="77777777" w:rsidR="00C009D8" w:rsidRPr="00C009D8" w:rsidRDefault="00C009D8">
    <w:pPr>
      <w:pStyle w:val="Footer"/>
    </w:pPr>
    <w:r>
      <w:t>Copyright I.S.Rogers 9 August 2013</w:t>
    </w:r>
  </w:p>
  <w:p w14:paraId="53E27A9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328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181A" w14:textId="77777777" w:rsidR="00E050EE" w:rsidRDefault="00E050EE" w:rsidP="00920DE3">
      <w:pPr>
        <w:spacing w:after="0" w:line="240" w:lineRule="auto"/>
      </w:pPr>
      <w:r>
        <w:separator/>
      </w:r>
    </w:p>
  </w:footnote>
  <w:footnote w:type="continuationSeparator" w:id="0">
    <w:p w14:paraId="67820B9E" w14:textId="77777777" w:rsidR="00E050EE" w:rsidRDefault="00E050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3D5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21FD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F93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0EE"/>
    <w:rsid w:val="00120749"/>
    <w:rsid w:val="00483992"/>
    <w:rsid w:val="00624CAE"/>
    <w:rsid w:val="00920DE3"/>
    <w:rsid w:val="00C009D8"/>
    <w:rsid w:val="00CF53C8"/>
    <w:rsid w:val="00E050EE"/>
    <w:rsid w:val="00E47068"/>
    <w:rsid w:val="00F0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F1E13"/>
  <w15:docId w15:val="{6969BB84-E0C1-43AD-B30B-B498337C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2015-03-06T19:52:00Z</dcterms:created>
  <dcterms:modified xsi:type="dcterms:W3CDTF">2025-02-15T08:21:00Z</dcterms:modified>
</cp:coreProperties>
</file>