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complaint of a debt of 20s against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Hallowes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Prior of </w:t>
      </w:r>
    </w:p>
    <w:p w:rsidR="00B14559" w:rsidRDefault="00B14559" w:rsidP="00B14559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Holy Trinity, York(q.v.), at York Sheriff Court.</w:t>
      </w:r>
    </w:p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p.7)</w:t>
      </w:r>
    </w:p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4559" w:rsidRDefault="00B14559" w:rsidP="00B14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2017</w:t>
      </w:r>
    </w:p>
    <w:p w:rsidR="006B2F86" w:rsidRPr="00E71FC3" w:rsidRDefault="00B145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559" w:rsidRDefault="00B14559" w:rsidP="00E71FC3">
      <w:pPr>
        <w:spacing w:after="0" w:line="240" w:lineRule="auto"/>
      </w:pPr>
      <w:r>
        <w:separator/>
      </w:r>
    </w:p>
  </w:endnote>
  <w:endnote w:type="continuationSeparator" w:id="0">
    <w:p w:rsidR="00B14559" w:rsidRDefault="00B145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559" w:rsidRDefault="00B14559" w:rsidP="00E71FC3">
      <w:pPr>
        <w:spacing w:after="0" w:line="240" w:lineRule="auto"/>
      </w:pPr>
      <w:r>
        <w:separator/>
      </w:r>
    </w:p>
  </w:footnote>
  <w:footnote w:type="continuationSeparator" w:id="0">
    <w:p w:rsidR="00B14559" w:rsidRDefault="00B145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559"/>
    <w:rsid w:val="001A7C09"/>
    <w:rsid w:val="00577BD5"/>
    <w:rsid w:val="00656CBA"/>
    <w:rsid w:val="006A1F77"/>
    <w:rsid w:val="00733BE7"/>
    <w:rsid w:val="00AB52E8"/>
    <w:rsid w:val="00B14559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E7F728-E218-418E-9C9C-1A47736C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1455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2017-02-26T22:30:00Z</dcterms:created>
  <dcterms:modified xsi:type="dcterms:W3CDTF">2017-02-26T22:31:00Z</dcterms:modified>
</cp:coreProperties>
</file>