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424723" w14:textId="77777777" w:rsidR="00B03739" w:rsidRDefault="00B03739" w:rsidP="00B037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WALKER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d.1468)</w:t>
      </w:r>
    </w:p>
    <w:p w14:paraId="11AFE02F" w14:textId="77777777" w:rsidR="00B03739" w:rsidRDefault="00B03739" w:rsidP="00B037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Wakefield.</w:t>
      </w:r>
    </w:p>
    <w:p w14:paraId="23383614" w14:textId="77777777" w:rsidR="00B03739" w:rsidRDefault="00B03739" w:rsidP="00B03739">
      <w:pPr>
        <w:pStyle w:val="NoSpacing"/>
        <w:rPr>
          <w:rFonts w:cs="Times New Roman"/>
          <w:szCs w:val="24"/>
        </w:rPr>
      </w:pPr>
    </w:p>
    <w:p w14:paraId="3E7F7049" w14:textId="77777777" w:rsidR="00B03739" w:rsidRDefault="00B03739" w:rsidP="00B03739">
      <w:pPr>
        <w:pStyle w:val="NoSpacing"/>
        <w:rPr>
          <w:rFonts w:cs="Times New Roman"/>
          <w:szCs w:val="24"/>
        </w:rPr>
      </w:pPr>
    </w:p>
    <w:p w14:paraId="3A038440" w14:textId="77777777" w:rsidR="00B03739" w:rsidRDefault="00B03739" w:rsidP="00B037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Jul.</w:t>
      </w:r>
      <w:r>
        <w:rPr>
          <w:rFonts w:cs="Times New Roman"/>
          <w:szCs w:val="24"/>
        </w:rPr>
        <w:tab/>
        <w:t>1468</w:t>
      </w:r>
      <w:r>
        <w:rPr>
          <w:rFonts w:cs="Times New Roman"/>
          <w:szCs w:val="24"/>
        </w:rPr>
        <w:tab/>
        <w:t>Administration of his lands and possessions was granted.</w:t>
      </w:r>
    </w:p>
    <w:p w14:paraId="33F55C06" w14:textId="77777777" w:rsidR="00B03739" w:rsidRDefault="00B03739" w:rsidP="00B037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(W.Y.R. p.176)</w:t>
      </w:r>
    </w:p>
    <w:p w14:paraId="66D824AC" w14:textId="77777777" w:rsidR="00B03739" w:rsidRDefault="00B03739" w:rsidP="00B03739">
      <w:pPr>
        <w:pStyle w:val="NoSpacing"/>
        <w:rPr>
          <w:rFonts w:cs="Times New Roman"/>
          <w:szCs w:val="24"/>
        </w:rPr>
      </w:pPr>
    </w:p>
    <w:p w14:paraId="0D03DA2A" w14:textId="77777777" w:rsidR="00B03739" w:rsidRDefault="00B03739" w:rsidP="00B03739">
      <w:pPr>
        <w:pStyle w:val="NoSpacing"/>
        <w:rPr>
          <w:rFonts w:cs="Times New Roman"/>
          <w:szCs w:val="24"/>
        </w:rPr>
      </w:pPr>
    </w:p>
    <w:p w14:paraId="67D54483" w14:textId="77777777" w:rsidR="00B03739" w:rsidRDefault="00B03739" w:rsidP="00B037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July 2024</w:t>
      </w:r>
    </w:p>
    <w:p w14:paraId="7AB3FAB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B4262F" w14:textId="77777777" w:rsidR="00B03739" w:rsidRDefault="00B03739" w:rsidP="009139A6">
      <w:r>
        <w:separator/>
      </w:r>
    </w:p>
  </w:endnote>
  <w:endnote w:type="continuationSeparator" w:id="0">
    <w:p w14:paraId="33118688" w14:textId="77777777" w:rsidR="00B03739" w:rsidRDefault="00B037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A254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C58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1C9B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ED96DA" w14:textId="77777777" w:rsidR="00B03739" w:rsidRDefault="00B03739" w:rsidP="009139A6">
      <w:r>
        <w:separator/>
      </w:r>
    </w:p>
  </w:footnote>
  <w:footnote w:type="continuationSeparator" w:id="0">
    <w:p w14:paraId="3208F42D" w14:textId="77777777" w:rsidR="00B03739" w:rsidRDefault="00B037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2F5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3D89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5848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739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03739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9A9D4"/>
  <w15:chartTrackingRefBased/>
  <w15:docId w15:val="{8A9EE3EC-C3E2-4517-93E0-C8F92DA34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2024-07-04T11:36:00Z</dcterms:created>
  <dcterms:modified xsi:type="dcterms:W3CDTF">2024-07-04T11:37:00Z</dcterms:modified>
</cp:coreProperties>
</file>