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D890" w14:textId="77777777" w:rsidR="00EE7F14" w:rsidRDefault="00EE7F14" w:rsidP="00EE7F14">
      <w:pPr>
        <w:pStyle w:val="NoSpacing"/>
      </w:pPr>
      <w:r>
        <w:rPr>
          <w:u w:val="single"/>
        </w:rPr>
        <w:t>John WALKER</w:t>
      </w:r>
      <w:r>
        <w:t xml:space="preserve">       (fl.1415)</w:t>
      </w:r>
    </w:p>
    <w:p w14:paraId="7115FCC7" w14:textId="77777777" w:rsidR="00EE7F14" w:rsidRDefault="00EE7F14" w:rsidP="00EE7F14">
      <w:pPr>
        <w:pStyle w:val="NoSpacing"/>
      </w:pPr>
      <w:r>
        <w:t xml:space="preserve">of </w:t>
      </w:r>
      <w:proofErr w:type="spellStart"/>
      <w:r>
        <w:t>Stanlake</w:t>
      </w:r>
      <w:proofErr w:type="spellEnd"/>
      <w:r>
        <w:t>.</w:t>
      </w:r>
    </w:p>
    <w:p w14:paraId="738F50C8" w14:textId="77777777" w:rsidR="00EE7F14" w:rsidRDefault="00EE7F14" w:rsidP="00EE7F14">
      <w:pPr>
        <w:pStyle w:val="NoSpacing"/>
      </w:pPr>
    </w:p>
    <w:p w14:paraId="5C1AF779" w14:textId="77777777" w:rsidR="00EE7F14" w:rsidRDefault="00EE7F14" w:rsidP="00EE7F14">
      <w:pPr>
        <w:pStyle w:val="NoSpacing"/>
      </w:pPr>
    </w:p>
    <w:p w14:paraId="50548971" w14:textId="77777777" w:rsidR="001A4E49" w:rsidRDefault="001A4E49" w:rsidP="00EE7F14">
      <w:pPr>
        <w:pStyle w:val="NoSpacing"/>
      </w:pPr>
    </w:p>
    <w:p w14:paraId="48E25127" w14:textId="77777777" w:rsidR="000E6FE1" w:rsidRPr="00DC0DF9" w:rsidRDefault="000E6FE1" w:rsidP="000E6FE1">
      <w:pPr>
        <w:pStyle w:val="NoSpacing"/>
        <w:rPr>
          <w:rFonts w:cs="Times New Roman"/>
          <w:szCs w:val="24"/>
        </w:rPr>
      </w:pPr>
      <w:r w:rsidRPr="00DC0DF9">
        <w:rPr>
          <w:rFonts w:cs="Times New Roman"/>
          <w:szCs w:val="24"/>
        </w:rPr>
        <w:t>22 Dec.1414</w:t>
      </w:r>
      <w:r w:rsidRPr="00DC0DF9">
        <w:rPr>
          <w:rFonts w:cs="Times New Roman"/>
          <w:szCs w:val="24"/>
        </w:rPr>
        <w:tab/>
        <w:t>He was on a commission to levy and collect from all cities, boroughs and</w:t>
      </w:r>
    </w:p>
    <w:p w14:paraId="2D502860" w14:textId="77777777" w:rsidR="000E6FE1" w:rsidRPr="00DC0DF9" w:rsidRDefault="000E6FE1" w:rsidP="000E6FE1">
      <w:pPr>
        <w:pStyle w:val="NoSpacing"/>
        <w:rPr>
          <w:rFonts w:cs="Times New Roman"/>
          <w:szCs w:val="24"/>
        </w:rPr>
      </w:pPr>
      <w:r w:rsidRPr="00DC0DF9">
        <w:rPr>
          <w:rFonts w:cs="Times New Roman"/>
          <w:szCs w:val="24"/>
        </w:rPr>
        <w:tab/>
      </w:r>
      <w:r w:rsidRPr="00DC0DF9"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 w:rsidRPr="00DC0DF9">
        <w:rPr>
          <w:rFonts w:cs="Times New Roman"/>
          <w:szCs w:val="24"/>
        </w:rPr>
        <w:t>persons</w:t>
      </w:r>
      <w:proofErr w:type="gramEnd"/>
      <w:r w:rsidRPr="00DC0DF9">
        <w:rPr>
          <w:rFonts w:cs="Times New Roman"/>
          <w:szCs w:val="24"/>
        </w:rPr>
        <w:t xml:space="preserve"> having goods</w:t>
      </w:r>
    </w:p>
    <w:p w14:paraId="7729B13B" w14:textId="77777777" w:rsidR="000E6FE1" w:rsidRPr="00DC0DF9" w:rsidRDefault="000E6FE1" w:rsidP="000E6FE1">
      <w:pPr>
        <w:pStyle w:val="NoSpacing"/>
        <w:rPr>
          <w:rFonts w:cs="Times New Roman"/>
          <w:szCs w:val="24"/>
        </w:rPr>
      </w:pPr>
      <w:r w:rsidRPr="00DC0DF9">
        <w:rPr>
          <w:rFonts w:cs="Times New Roman"/>
          <w:szCs w:val="24"/>
        </w:rPr>
        <w:tab/>
      </w:r>
      <w:r w:rsidRPr="00DC0DF9">
        <w:rPr>
          <w:rFonts w:cs="Times New Roman"/>
          <w:szCs w:val="24"/>
        </w:rPr>
        <w:tab/>
        <w:t>and possessions and from others both great and small in Oxfordshire</w:t>
      </w:r>
    </w:p>
    <w:p w14:paraId="158113C8" w14:textId="77777777" w:rsidR="000E6FE1" w:rsidRPr="00DC0DF9" w:rsidRDefault="000E6FE1" w:rsidP="000E6FE1">
      <w:pPr>
        <w:pStyle w:val="NoSpacing"/>
        <w:rPr>
          <w:rFonts w:cs="Times New Roman"/>
          <w:szCs w:val="24"/>
        </w:rPr>
      </w:pPr>
      <w:r w:rsidRPr="00DC0DF9">
        <w:rPr>
          <w:rFonts w:cs="Times New Roman"/>
          <w:szCs w:val="24"/>
        </w:rPr>
        <w:tab/>
      </w:r>
      <w:r w:rsidRPr="00DC0DF9">
        <w:rPr>
          <w:rFonts w:cs="Times New Roman"/>
          <w:szCs w:val="24"/>
        </w:rPr>
        <w:tab/>
        <w:t>the taxes of two whole fifteenths and tenths.</w:t>
      </w:r>
    </w:p>
    <w:p w14:paraId="16F17A02" w14:textId="0372AF3A" w:rsidR="000E6FE1" w:rsidRPr="000E6FE1" w:rsidRDefault="000E6FE1" w:rsidP="00EE7F14">
      <w:pPr>
        <w:pStyle w:val="NoSpacing"/>
        <w:rPr>
          <w:rFonts w:cs="Times New Roman"/>
          <w:szCs w:val="24"/>
        </w:rPr>
      </w:pPr>
      <w:r w:rsidRPr="00DC0DF9">
        <w:rPr>
          <w:rFonts w:cs="Times New Roman"/>
          <w:szCs w:val="24"/>
        </w:rPr>
        <w:tab/>
      </w:r>
      <w:r w:rsidRPr="00DC0DF9">
        <w:rPr>
          <w:rFonts w:cs="Times New Roman"/>
          <w:szCs w:val="24"/>
        </w:rPr>
        <w:tab/>
        <w:t>(C.F.R. 1413-22 p.88)</w:t>
      </w:r>
    </w:p>
    <w:p w14:paraId="1194CFAD" w14:textId="77777777" w:rsidR="00EE7F14" w:rsidRPr="00266FF9" w:rsidRDefault="00EE7F14" w:rsidP="00EE7F14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Oxfordshire, </w:t>
      </w:r>
    </w:p>
    <w:p w14:paraId="14EFD6D9" w14:textId="77777777" w:rsidR="00EE7F14" w:rsidRDefault="00EE7F14" w:rsidP="00EE7F14">
      <w:pPr>
        <w:pStyle w:val="NoSpacing"/>
      </w:pPr>
      <w:r w:rsidRPr="00266FF9">
        <w:tab/>
      </w:r>
      <w:r w:rsidRPr="00266FF9">
        <w:tab/>
      </w:r>
      <w:r>
        <w:t xml:space="preserve">except Oxford, </w:t>
      </w:r>
      <w:r w:rsidRPr="00266FF9">
        <w:t xml:space="preserve">the taxes of two fifteenths and two tenths granted to </w:t>
      </w:r>
    </w:p>
    <w:p w14:paraId="501202BF" w14:textId="77777777" w:rsidR="00EE7F14" w:rsidRPr="00266FF9" w:rsidRDefault="00EE7F14" w:rsidP="00EE7F14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5E0030E7" w14:textId="77777777" w:rsidR="00EE7F14" w:rsidRDefault="00EE7F14" w:rsidP="00EE7F14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4860EDC0" w14:textId="77777777" w:rsidR="00EE7F14" w:rsidRDefault="00EE7F14" w:rsidP="00EE7F14">
      <w:pPr>
        <w:pStyle w:val="NoSpacing"/>
      </w:pPr>
    </w:p>
    <w:p w14:paraId="498DC4CD" w14:textId="77777777" w:rsidR="00EE7F14" w:rsidRDefault="00EE7F14" w:rsidP="00EE7F14">
      <w:pPr>
        <w:pStyle w:val="NoSpacing"/>
      </w:pPr>
    </w:p>
    <w:p w14:paraId="5EC3D572" w14:textId="77777777" w:rsidR="00EE7F14" w:rsidRDefault="00EE7F14" w:rsidP="00EE7F14">
      <w:pPr>
        <w:pStyle w:val="NoSpacing"/>
      </w:pPr>
      <w:r>
        <w:t>13 June 2025</w:t>
      </w:r>
    </w:p>
    <w:p w14:paraId="1150B846" w14:textId="2AD9034C" w:rsidR="000E6FE1" w:rsidRDefault="000E6FE1" w:rsidP="00EE7F14">
      <w:pPr>
        <w:pStyle w:val="NoSpacing"/>
      </w:pPr>
      <w:r>
        <w:t>20 January 2026</w:t>
      </w:r>
    </w:p>
    <w:p w14:paraId="65C511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FBD4" w14:textId="77777777" w:rsidR="005948A3" w:rsidRDefault="005948A3" w:rsidP="009139A6">
      <w:r>
        <w:separator/>
      </w:r>
    </w:p>
  </w:endnote>
  <w:endnote w:type="continuationSeparator" w:id="0">
    <w:p w14:paraId="17680893" w14:textId="77777777" w:rsidR="005948A3" w:rsidRDefault="005948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E6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88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22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4341" w14:textId="77777777" w:rsidR="005948A3" w:rsidRDefault="005948A3" w:rsidP="009139A6">
      <w:r>
        <w:separator/>
      </w:r>
    </w:p>
  </w:footnote>
  <w:footnote w:type="continuationSeparator" w:id="0">
    <w:p w14:paraId="3FBC061E" w14:textId="77777777" w:rsidR="005948A3" w:rsidRDefault="005948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C1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A0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02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14"/>
    <w:rsid w:val="000666E0"/>
    <w:rsid w:val="000A2E7A"/>
    <w:rsid w:val="000C1180"/>
    <w:rsid w:val="000E6FE1"/>
    <w:rsid w:val="001307AC"/>
    <w:rsid w:val="00190DFA"/>
    <w:rsid w:val="001A4E49"/>
    <w:rsid w:val="002510B7"/>
    <w:rsid w:val="00270799"/>
    <w:rsid w:val="002737D5"/>
    <w:rsid w:val="00301ECA"/>
    <w:rsid w:val="00357E4A"/>
    <w:rsid w:val="005830EA"/>
    <w:rsid w:val="005948A3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72A01"/>
    <w:rsid w:val="00CB4ED9"/>
    <w:rsid w:val="00D72F1F"/>
    <w:rsid w:val="00DE227A"/>
    <w:rsid w:val="00E61DA6"/>
    <w:rsid w:val="00EB3209"/>
    <w:rsid w:val="00EE7F14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A1748"/>
  <w15:chartTrackingRefBased/>
  <w15:docId w15:val="{69680B20-95F8-4380-81D2-6047723F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2025-06-15T19:49:00Z</dcterms:created>
  <dcterms:modified xsi:type="dcterms:W3CDTF">2026-08-02T06:36:00Z</dcterms:modified>
</cp:coreProperties>
</file>