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27275" w14:textId="77777777" w:rsidR="00771B35" w:rsidRDefault="00771B35" w:rsidP="00771B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d.1507)</w:t>
      </w:r>
    </w:p>
    <w:p w14:paraId="65ADD82E" w14:textId="77777777" w:rsidR="00771B35" w:rsidRDefault="00771B35" w:rsidP="00771B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Southowram, West Riding of Yorkshire.</w:t>
      </w:r>
    </w:p>
    <w:p w14:paraId="594B4935" w14:textId="77777777" w:rsidR="00771B35" w:rsidRDefault="00771B35" w:rsidP="00771B35">
      <w:pPr>
        <w:pStyle w:val="NoSpacing"/>
        <w:rPr>
          <w:rFonts w:cs="Times New Roman"/>
          <w:szCs w:val="24"/>
        </w:rPr>
      </w:pPr>
    </w:p>
    <w:p w14:paraId="384450B1" w14:textId="77777777" w:rsidR="00771B35" w:rsidRDefault="00771B35" w:rsidP="00771B35">
      <w:pPr>
        <w:pStyle w:val="NoSpacing"/>
        <w:rPr>
          <w:rFonts w:cs="Times New Roman"/>
          <w:szCs w:val="24"/>
        </w:rPr>
      </w:pPr>
    </w:p>
    <w:p w14:paraId="2FD8795B" w14:textId="77777777" w:rsidR="00771B35" w:rsidRDefault="00771B35" w:rsidP="00771B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Aug.1507</w:t>
      </w:r>
      <w:r>
        <w:rPr>
          <w:rFonts w:cs="Times New Roman"/>
          <w:szCs w:val="24"/>
        </w:rPr>
        <w:tab/>
        <w:t>He made his Will.   (W.Y.R. p.176)</w:t>
      </w:r>
    </w:p>
    <w:p w14:paraId="1EB476D8" w14:textId="77777777" w:rsidR="00771B35" w:rsidRDefault="00771B35" w:rsidP="00771B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0C400DB2" w14:textId="77777777" w:rsidR="00771B35" w:rsidRDefault="00771B35" w:rsidP="00771B35">
      <w:pPr>
        <w:pStyle w:val="NoSpacing"/>
        <w:rPr>
          <w:rFonts w:cs="Times New Roman"/>
          <w:szCs w:val="24"/>
        </w:rPr>
      </w:pPr>
    </w:p>
    <w:p w14:paraId="105A153F" w14:textId="77777777" w:rsidR="00771B35" w:rsidRDefault="00771B35" w:rsidP="00771B35">
      <w:pPr>
        <w:pStyle w:val="NoSpacing"/>
        <w:rPr>
          <w:rFonts w:cs="Times New Roman"/>
          <w:szCs w:val="24"/>
        </w:rPr>
      </w:pPr>
    </w:p>
    <w:p w14:paraId="6AEDD279" w14:textId="77777777" w:rsidR="00771B35" w:rsidRDefault="00771B35" w:rsidP="00771B3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31D15F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C5895" w14:textId="77777777" w:rsidR="00771B35" w:rsidRDefault="00771B35" w:rsidP="009139A6">
      <w:r>
        <w:separator/>
      </w:r>
    </w:p>
  </w:endnote>
  <w:endnote w:type="continuationSeparator" w:id="0">
    <w:p w14:paraId="7764A6D0" w14:textId="77777777" w:rsidR="00771B35" w:rsidRDefault="00771B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A7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1B7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363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056564" w14:textId="77777777" w:rsidR="00771B35" w:rsidRDefault="00771B35" w:rsidP="009139A6">
      <w:r>
        <w:separator/>
      </w:r>
    </w:p>
  </w:footnote>
  <w:footnote w:type="continuationSeparator" w:id="0">
    <w:p w14:paraId="11463663" w14:textId="77777777" w:rsidR="00771B35" w:rsidRDefault="00771B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122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D8B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EA7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35"/>
    <w:rsid w:val="000666E0"/>
    <w:rsid w:val="001C5947"/>
    <w:rsid w:val="002510B7"/>
    <w:rsid w:val="00270799"/>
    <w:rsid w:val="005C130B"/>
    <w:rsid w:val="00771B35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099A8"/>
  <w15:chartTrackingRefBased/>
  <w15:docId w15:val="{48484FDC-E378-454B-8EFE-73AC32392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2024-07-03T20:44:00Z</dcterms:created>
  <dcterms:modified xsi:type="dcterms:W3CDTF">2024-07-03T20:45:00Z</dcterms:modified>
</cp:coreProperties>
</file>