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9650E7" w14:textId="77777777" w:rsidR="004858AD" w:rsidRDefault="004858AD" w:rsidP="004858AD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John WALKER</w:t>
      </w:r>
      <w:r>
        <w:rPr>
          <w:rFonts w:cs="Times New Roman"/>
          <w:szCs w:val="24"/>
          <w:lang w:val="en-GB"/>
        </w:rPr>
        <w:t xml:space="preserve">  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fl.1498)</w:t>
      </w:r>
    </w:p>
    <w:p w14:paraId="5EAA994A" w14:textId="77777777" w:rsidR="004858AD" w:rsidRDefault="004858AD" w:rsidP="004858AD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Oxford. Book seller.</w:t>
      </w:r>
    </w:p>
    <w:p w14:paraId="51C790E3" w14:textId="77777777" w:rsidR="004858AD" w:rsidRDefault="004858AD" w:rsidP="004858AD">
      <w:pPr>
        <w:pStyle w:val="NoSpacing"/>
        <w:jc w:val="both"/>
        <w:rPr>
          <w:rFonts w:cs="Times New Roman"/>
          <w:szCs w:val="24"/>
          <w:lang w:val="en-GB"/>
        </w:rPr>
      </w:pPr>
    </w:p>
    <w:p w14:paraId="700E289B" w14:textId="77777777" w:rsidR="004858AD" w:rsidRDefault="004858AD" w:rsidP="004858AD">
      <w:pPr>
        <w:pStyle w:val="NoSpacing"/>
        <w:jc w:val="both"/>
        <w:rPr>
          <w:rFonts w:cs="Times New Roman"/>
          <w:szCs w:val="24"/>
          <w:lang w:val="en-GB"/>
        </w:rPr>
      </w:pPr>
    </w:p>
    <w:p w14:paraId="6A38C1D6" w14:textId="77777777" w:rsidR="004858AD" w:rsidRDefault="004858AD" w:rsidP="004858AD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1498</w:t>
      </w:r>
      <w:r>
        <w:rPr>
          <w:rFonts w:cs="Times New Roman"/>
          <w:szCs w:val="24"/>
          <w:lang w:val="en-GB"/>
        </w:rPr>
        <w:tab/>
        <w:t>Bernard Dax of London, brasier(q.v.), brought a plaint of debt against him,</w:t>
      </w:r>
    </w:p>
    <w:p w14:paraId="1E710E94" w14:textId="77777777" w:rsidR="004858AD" w:rsidRDefault="004858AD" w:rsidP="004858AD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 xml:space="preserve"> </w:t>
      </w: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Ciprian Relia of Oxford(q.v.) and John </w:t>
      </w:r>
      <w:proofErr w:type="spellStart"/>
      <w:r>
        <w:rPr>
          <w:rFonts w:cs="Times New Roman"/>
          <w:szCs w:val="24"/>
          <w:lang w:val="en-GB"/>
        </w:rPr>
        <w:t>Palewell</w:t>
      </w:r>
      <w:proofErr w:type="spellEnd"/>
      <w:r>
        <w:rPr>
          <w:rFonts w:cs="Times New Roman"/>
          <w:szCs w:val="24"/>
          <w:lang w:val="en-GB"/>
        </w:rPr>
        <w:t xml:space="preserve"> of Oxford(q.v.).</w:t>
      </w:r>
    </w:p>
    <w:p w14:paraId="72490374" w14:textId="77777777" w:rsidR="004858AD" w:rsidRDefault="004858AD" w:rsidP="004858AD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A84F8C">
          <w:rPr>
            <w:rStyle w:val="Hyperlink"/>
            <w:rFonts w:cs="Times New Roman"/>
            <w:szCs w:val="24"/>
            <w:lang w:val="en-GB"/>
          </w:rPr>
          <w:t>https://waalt.uh.edu/index.php/CP40no943Index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7616621D" w14:textId="77777777" w:rsidR="004858AD" w:rsidRDefault="004858AD" w:rsidP="004858AD">
      <w:pPr>
        <w:pStyle w:val="NoSpacing"/>
        <w:jc w:val="both"/>
        <w:rPr>
          <w:rFonts w:cs="Times New Roman"/>
          <w:szCs w:val="24"/>
          <w:lang w:val="en-GB"/>
        </w:rPr>
      </w:pPr>
    </w:p>
    <w:p w14:paraId="53BEDECE" w14:textId="77777777" w:rsidR="004858AD" w:rsidRDefault="004858AD" w:rsidP="004858AD">
      <w:pPr>
        <w:pStyle w:val="NoSpacing"/>
        <w:jc w:val="both"/>
        <w:rPr>
          <w:rFonts w:cs="Times New Roman"/>
          <w:szCs w:val="24"/>
          <w:lang w:val="en-GB"/>
        </w:rPr>
      </w:pPr>
    </w:p>
    <w:p w14:paraId="5C7670CE" w14:textId="77777777" w:rsidR="004858AD" w:rsidRDefault="004858AD" w:rsidP="004858AD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12 February 2024</w:t>
      </w:r>
    </w:p>
    <w:p w14:paraId="3C41684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B03E12" w14:textId="77777777" w:rsidR="004858AD" w:rsidRDefault="004858AD" w:rsidP="009139A6">
      <w:r>
        <w:separator/>
      </w:r>
    </w:p>
  </w:endnote>
  <w:endnote w:type="continuationSeparator" w:id="0">
    <w:p w14:paraId="2E7F5E21" w14:textId="77777777" w:rsidR="004858AD" w:rsidRDefault="004858A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EE65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1255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D878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19EDBA" w14:textId="77777777" w:rsidR="004858AD" w:rsidRDefault="004858AD" w:rsidP="009139A6">
      <w:r>
        <w:separator/>
      </w:r>
    </w:p>
  </w:footnote>
  <w:footnote w:type="continuationSeparator" w:id="0">
    <w:p w14:paraId="5EB6BE28" w14:textId="77777777" w:rsidR="004858AD" w:rsidRDefault="004858A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D47F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73E0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2ED8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8AD"/>
    <w:rsid w:val="000666E0"/>
    <w:rsid w:val="002510B7"/>
    <w:rsid w:val="00270799"/>
    <w:rsid w:val="004858AD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A0F5D"/>
  <w15:chartTrackingRefBased/>
  <w15:docId w15:val="{615BE336-6020-47F4-B9D7-C9DA94CB7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858A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no943Inde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2024-03-12T20:21:00Z</dcterms:created>
  <dcterms:modified xsi:type="dcterms:W3CDTF">2024-03-12T20:22:00Z</dcterms:modified>
</cp:coreProperties>
</file>