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B0C16" w14:textId="77777777" w:rsidR="000C541A" w:rsidRDefault="000C541A" w:rsidP="000C541A">
      <w:pPr>
        <w:pStyle w:val="NoSpacing"/>
      </w:pPr>
      <w:r>
        <w:rPr>
          <w:u w:val="single"/>
        </w:rPr>
        <w:t>John WALKER</w:t>
      </w:r>
      <w:r>
        <w:t xml:space="preserve">       (fl.1476)</w:t>
      </w:r>
    </w:p>
    <w:p w14:paraId="46AB7A6A" w14:textId="6FAA1B49" w:rsidR="000C541A" w:rsidRDefault="000C541A" w:rsidP="000C541A">
      <w:pPr>
        <w:pStyle w:val="NoSpacing"/>
      </w:pPr>
      <w:r>
        <w:t>of Nun Appleton Nunnery, West Riding of Yorkshire.</w:t>
      </w:r>
    </w:p>
    <w:p w14:paraId="3B8406DB" w14:textId="77777777" w:rsidR="000C541A" w:rsidRDefault="000C541A" w:rsidP="000C541A">
      <w:pPr>
        <w:pStyle w:val="NoSpacing"/>
      </w:pPr>
    </w:p>
    <w:p w14:paraId="5307CAF0" w14:textId="5C1EC410" w:rsidR="000C541A" w:rsidRDefault="000C541A" w:rsidP="000C541A">
      <w:pPr>
        <w:pStyle w:val="NoSpacing"/>
      </w:pPr>
    </w:p>
    <w:p w14:paraId="79DFDF98" w14:textId="77777777" w:rsidR="00D53BDE" w:rsidRDefault="00D53BDE" w:rsidP="00D53BDE">
      <w:pPr>
        <w:pStyle w:val="NoSpacing"/>
      </w:pPr>
      <w:r>
        <w:t>23 Dec.1475</w:t>
      </w:r>
      <w:r>
        <w:tab/>
        <w:t>He was ordained subdeacon in the conventual church of Holy Trinity in</w:t>
      </w:r>
    </w:p>
    <w:p w14:paraId="1C91D237" w14:textId="77777777" w:rsidR="00D53BDE" w:rsidRDefault="00D53BDE" w:rsidP="00D53BDE">
      <w:pPr>
        <w:pStyle w:val="NoSpacing"/>
      </w:pPr>
      <w:r>
        <w:tab/>
      </w:r>
      <w:r>
        <w:tab/>
        <w:t>York by William Egremont, Bishop of Dromore(q.v.).</w:t>
      </w:r>
    </w:p>
    <w:p w14:paraId="23547381" w14:textId="213A5589" w:rsidR="00D53BDE" w:rsidRDefault="00D53BDE" w:rsidP="00D53BDE">
      <w:pPr>
        <w:pStyle w:val="NoSpacing"/>
      </w:pPr>
      <w:r>
        <w:tab/>
      </w:r>
      <w:r>
        <w:tab/>
        <w:t>(“York Clergy Ordinations 1475-1500” ed. David M. Smith p.10)</w:t>
      </w:r>
    </w:p>
    <w:p w14:paraId="6D0128AF" w14:textId="77777777" w:rsidR="000C541A" w:rsidRDefault="000C541A" w:rsidP="000C541A">
      <w:pPr>
        <w:pStyle w:val="NoSpacing"/>
      </w:pPr>
      <w:r>
        <w:t xml:space="preserve"> 9 Mar.1476</w:t>
      </w:r>
      <w:r>
        <w:tab/>
        <w:t>He was ordained deacon in the conventual church of the Franciscans in</w:t>
      </w:r>
    </w:p>
    <w:p w14:paraId="6082B70F" w14:textId="77777777" w:rsidR="000C541A" w:rsidRDefault="000C541A" w:rsidP="000C541A">
      <w:pPr>
        <w:pStyle w:val="NoSpacing"/>
      </w:pPr>
      <w:r>
        <w:tab/>
      </w:r>
      <w:r>
        <w:tab/>
        <w:t>York by William Egremont, Bishop of Dromore(q.v.).</w:t>
      </w:r>
    </w:p>
    <w:p w14:paraId="11B5B376" w14:textId="11D9DFC1" w:rsidR="000C541A" w:rsidRDefault="000C541A" w:rsidP="000C541A">
      <w:pPr>
        <w:pStyle w:val="NoSpacing"/>
      </w:pPr>
      <w:r>
        <w:tab/>
      </w:r>
      <w:r>
        <w:tab/>
        <w:t>(“York Clergy Ordinations 1475-1500” ed. David M. Smith p.12)</w:t>
      </w:r>
    </w:p>
    <w:p w14:paraId="7163D8FB" w14:textId="77777777" w:rsidR="00784B95" w:rsidRDefault="00784B95" w:rsidP="00784B95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1E8818AF" w14:textId="77777777" w:rsidR="00784B95" w:rsidRDefault="00784B95" w:rsidP="00784B95">
      <w:pPr>
        <w:pStyle w:val="NoSpacing"/>
      </w:pPr>
      <w:r>
        <w:tab/>
      </w:r>
      <w:r>
        <w:tab/>
        <w:t>York by William Egremont, Bishop of Dromore(q.v.).</w:t>
      </w:r>
    </w:p>
    <w:p w14:paraId="6627C305" w14:textId="77777777" w:rsidR="00784B95" w:rsidRDefault="00784B95" w:rsidP="00784B95">
      <w:pPr>
        <w:pStyle w:val="NoSpacing"/>
      </w:pPr>
      <w:r>
        <w:tab/>
      </w:r>
      <w:r>
        <w:tab/>
        <w:t>(“York Clergy Ordinations 1475-1500” ed. David M. Smith p.14)</w:t>
      </w:r>
    </w:p>
    <w:p w14:paraId="1E7181AB" w14:textId="77777777" w:rsidR="00784B95" w:rsidRDefault="00784B95" w:rsidP="00784B95">
      <w:pPr>
        <w:pStyle w:val="NoSpacing"/>
      </w:pPr>
    </w:p>
    <w:p w14:paraId="2476D9F9" w14:textId="6D2F512B" w:rsidR="006B2F86" w:rsidRDefault="00D53BDE" w:rsidP="000C541A">
      <w:pPr>
        <w:pStyle w:val="NoSpacing"/>
      </w:pPr>
    </w:p>
    <w:p w14:paraId="5B1DEBB6" w14:textId="4B49D6CE" w:rsidR="00784B95" w:rsidRDefault="00784B95" w:rsidP="000C541A">
      <w:pPr>
        <w:pStyle w:val="NoSpacing"/>
      </w:pPr>
      <w:r>
        <w:t>22 May 2019</w:t>
      </w:r>
    </w:p>
    <w:p w14:paraId="6AC28429" w14:textId="5413A3E1" w:rsidR="00D53BDE" w:rsidRPr="000C541A" w:rsidRDefault="00D53BDE" w:rsidP="000C541A">
      <w:pPr>
        <w:pStyle w:val="NoSpacing"/>
      </w:pPr>
      <w:r>
        <w:t xml:space="preserve">  6 December 2019</w:t>
      </w:r>
      <w:bookmarkStart w:id="0" w:name="_GoBack"/>
      <w:bookmarkEnd w:id="0"/>
    </w:p>
    <w:sectPr w:rsidR="00D53BDE" w:rsidRPr="000C54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BC9D7" w14:textId="77777777" w:rsidR="000C541A" w:rsidRDefault="000C541A" w:rsidP="00E71FC3">
      <w:pPr>
        <w:spacing w:after="0" w:line="240" w:lineRule="auto"/>
      </w:pPr>
      <w:r>
        <w:separator/>
      </w:r>
    </w:p>
  </w:endnote>
  <w:endnote w:type="continuationSeparator" w:id="0">
    <w:p w14:paraId="10DCCC08" w14:textId="77777777" w:rsidR="000C541A" w:rsidRDefault="000C54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088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4FE52" w14:textId="77777777" w:rsidR="000C541A" w:rsidRDefault="000C541A" w:rsidP="00E71FC3">
      <w:pPr>
        <w:spacing w:after="0" w:line="240" w:lineRule="auto"/>
      </w:pPr>
      <w:r>
        <w:separator/>
      </w:r>
    </w:p>
  </w:footnote>
  <w:footnote w:type="continuationSeparator" w:id="0">
    <w:p w14:paraId="156CBB0C" w14:textId="77777777" w:rsidR="000C541A" w:rsidRDefault="000C54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1A"/>
    <w:rsid w:val="000C541A"/>
    <w:rsid w:val="001A7C09"/>
    <w:rsid w:val="00577BD5"/>
    <w:rsid w:val="00656CBA"/>
    <w:rsid w:val="006A1F77"/>
    <w:rsid w:val="00733BE7"/>
    <w:rsid w:val="00784B95"/>
    <w:rsid w:val="00AB52E8"/>
    <w:rsid w:val="00B16D3F"/>
    <w:rsid w:val="00BB41AC"/>
    <w:rsid w:val="00D53B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C5F5"/>
  <w15:chartTrackingRefBased/>
  <w15:docId w15:val="{6CF3000B-CF7C-4CEA-BE5E-AB3074AB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2019-05-02T19:20:00Z</dcterms:created>
  <dcterms:modified xsi:type="dcterms:W3CDTF">2019-12-06T17:39:00Z</dcterms:modified>
</cp:coreProperties>
</file>