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B71A9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fl.1493)</w:t>
      </w:r>
    </w:p>
    <w:p w14:paraId="63F44B51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Kent,</w:t>
      </w:r>
    </w:p>
    <w:p w14:paraId="2DFA440F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11C0EC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2316E5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Jul.</w:t>
      </w: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E321E17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B93C76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51481E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488B26" w14:textId="77777777" w:rsidR="00173120" w:rsidRDefault="00173120" w:rsidP="001731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2002</w:t>
      </w:r>
    </w:p>
    <w:p w14:paraId="0D3868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EA38E" w14:textId="77777777" w:rsidR="00173120" w:rsidRDefault="00173120" w:rsidP="009139A6">
      <w:r>
        <w:separator/>
      </w:r>
    </w:p>
  </w:endnote>
  <w:endnote w:type="continuationSeparator" w:id="0">
    <w:p w14:paraId="13A745AA" w14:textId="77777777" w:rsidR="00173120" w:rsidRDefault="001731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D0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0E0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71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68427" w14:textId="77777777" w:rsidR="00173120" w:rsidRDefault="00173120" w:rsidP="009139A6">
      <w:r>
        <w:separator/>
      </w:r>
    </w:p>
  </w:footnote>
  <w:footnote w:type="continuationSeparator" w:id="0">
    <w:p w14:paraId="0F7F3048" w14:textId="77777777" w:rsidR="00173120" w:rsidRDefault="001731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A25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9D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1A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20"/>
    <w:rsid w:val="000666E0"/>
    <w:rsid w:val="0017312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935EA"/>
  <w15:chartTrackingRefBased/>
  <w15:docId w15:val="{BD746FB4-55B4-48AA-AB73-1887E831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3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2022-07-06T21:14:00Z</dcterms:created>
  <dcterms:modified xsi:type="dcterms:W3CDTF">2022-07-06T21:15:00Z</dcterms:modified>
</cp:coreProperties>
</file>