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3A7D" w:rsidRDefault="00AF3A7D" w:rsidP="00AF3A7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John WALKER</w:t>
      </w:r>
      <w:r>
        <w:rPr>
          <w:rStyle w:val="Hyperlink"/>
          <w:u w:val="none"/>
        </w:rPr>
        <w:t xml:space="preserve">       (fl.1440)</w:t>
      </w:r>
    </w:p>
    <w:p w:rsidR="00AF3A7D" w:rsidRDefault="00AF3A7D" w:rsidP="00AF3A7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of</w:t>
      </w:r>
      <w:proofErr w:type="gramEnd"/>
      <w:r>
        <w:rPr>
          <w:rStyle w:val="Hyperlink"/>
          <w:u w:val="none"/>
        </w:rPr>
        <w:t xml:space="preserve"> Gainsborough, Lincolnshire.</w:t>
      </w:r>
    </w:p>
    <w:p w:rsidR="00AF3A7D" w:rsidRDefault="00AF3A7D" w:rsidP="00AF3A7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AF3A7D" w:rsidRDefault="00AF3A7D" w:rsidP="00AF3A7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AF3A7D" w:rsidRDefault="00AF3A7D" w:rsidP="00AF3A7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29 Dec.1440</w:t>
      </w:r>
      <w:r>
        <w:rPr>
          <w:rStyle w:val="Hyperlink"/>
          <w:u w:val="none"/>
        </w:rPr>
        <w:tab/>
        <w:t xml:space="preserve">He was a witness when Johanna </w:t>
      </w:r>
      <w:proofErr w:type="spellStart"/>
      <w:r>
        <w:rPr>
          <w:rStyle w:val="Hyperlink"/>
          <w:u w:val="none"/>
        </w:rPr>
        <w:t>Frankysh</w:t>
      </w:r>
      <w:proofErr w:type="spellEnd"/>
      <w:r>
        <w:rPr>
          <w:rStyle w:val="Hyperlink"/>
          <w:u w:val="none"/>
        </w:rPr>
        <w:t xml:space="preserve"> of </w:t>
      </w:r>
      <w:proofErr w:type="gramStart"/>
      <w:r>
        <w:rPr>
          <w:rStyle w:val="Hyperlink"/>
          <w:u w:val="none"/>
        </w:rPr>
        <w:t>Morton(</w:t>
      </w:r>
      <w:proofErr w:type="gramEnd"/>
      <w:r>
        <w:rPr>
          <w:rStyle w:val="Hyperlink"/>
          <w:u w:val="none"/>
        </w:rPr>
        <w:t>q.v.) released</w:t>
      </w:r>
    </w:p>
    <w:p w:rsidR="00AF3A7D" w:rsidRDefault="00AF3A7D" w:rsidP="00AF3A7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 xml:space="preserve">9 acres of land and meadow in </w:t>
      </w:r>
      <w:proofErr w:type="spellStart"/>
      <w:r>
        <w:rPr>
          <w:rStyle w:val="Hyperlink"/>
          <w:u w:val="none"/>
        </w:rPr>
        <w:t>Littleborough</w:t>
      </w:r>
      <w:proofErr w:type="spellEnd"/>
      <w:r>
        <w:rPr>
          <w:rStyle w:val="Hyperlink"/>
          <w:u w:val="none"/>
        </w:rPr>
        <w:t xml:space="preserve">, Nottinghamshire, and </w:t>
      </w:r>
    </w:p>
    <w:p w:rsidR="00AF3A7D" w:rsidRDefault="00AF3A7D" w:rsidP="00AF3A7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spellStart"/>
      <w:proofErr w:type="gramStart"/>
      <w:r>
        <w:rPr>
          <w:rStyle w:val="Hyperlink"/>
          <w:u w:val="none"/>
        </w:rPr>
        <w:t>Stretton</w:t>
      </w:r>
      <w:proofErr w:type="spellEnd"/>
      <w:r>
        <w:rPr>
          <w:rStyle w:val="Hyperlink"/>
          <w:u w:val="none"/>
        </w:rPr>
        <w:t xml:space="preserve"> (?</w:t>
      </w:r>
      <w:proofErr w:type="gramEnd"/>
      <w:r>
        <w:rPr>
          <w:rStyle w:val="Hyperlink"/>
          <w:u w:val="none"/>
        </w:rPr>
        <w:t xml:space="preserve"> Derbyshire) to Ralph Clerk of </w:t>
      </w:r>
      <w:proofErr w:type="spellStart"/>
      <w:proofErr w:type="gramStart"/>
      <w:r>
        <w:rPr>
          <w:rStyle w:val="Hyperlink"/>
          <w:u w:val="none"/>
        </w:rPr>
        <w:t>Littleborough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 xml:space="preserve">q.v.).   </w:t>
      </w:r>
    </w:p>
    <w:p w:rsidR="00AF3A7D" w:rsidRDefault="00AF3A7D" w:rsidP="00AF3A7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9647B6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ref.DD/FJ/1/34/28)</w:t>
      </w:r>
    </w:p>
    <w:p w:rsidR="00AF3A7D" w:rsidRDefault="00AF3A7D" w:rsidP="00AF3A7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AF3A7D" w:rsidRDefault="00AF3A7D" w:rsidP="00AF3A7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AF3A7D" w:rsidRDefault="00AF3A7D" w:rsidP="00AF3A7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6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3A7D" w:rsidRDefault="00AF3A7D" w:rsidP="00920DE3">
      <w:pPr>
        <w:spacing w:after="0" w:line="240" w:lineRule="auto"/>
      </w:pPr>
      <w:r>
        <w:separator/>
      </w:r>
    </w:p>
  </w:endnote>
  <w:endnote w:type="continuationSeparator" w:id="0">
    <w:p w:rsidR="00AF3A7D" w:rsidRDefault="00AF3A7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3A7D" w:rsidRDefault="00AF3A7D" w:rsidP="00920DE3">
      <w:pPr>
        <w:spacing w:after="0" w:line="240" w:lineRule="auto"/>
      </w:pPr>
      <w:r>
        <w:separator/>
      </w:r>
    </w:p>
  </w:footnote>
  <w:footnote w:type="continuationSeparator" w:id="0">
    <w:p w:rsidR="00AF3A7D" w:rsidRDefault="00AF3A7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A7D"/>
    <w:rsid w:val="00120749"/>
    <w:rsid w:val="00624CAE"/>
    <w:rsid w:val="00920DE3"/>
    <w:rsid w:val="00AF3A7D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F3A7D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F3A7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2015-03-13T21:16:00Z</dcterms:created>
  <dcterms:modified xsi:type="dcterms:W3CDTF">2015-03-13T21:17:00Z</dcterms:modified>
</cp:coreProperties>
</file>