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18759" w14:textId="77777777" w:rsidR="008107D7" w:rsidRDefault="008107D7" w:rsidP="008107D7">
      <w:pPr>
        <w:pStyle w:val="NoSpacing"/>
      </w:pPr>
      <w:r>
        <w:rPr>
          <w:u w:val="single"/>
        </w:rPr>
        <w:t>John WALKER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092237F" w14:textId="0987FE95" w:rsidR="008107D7" w:rsidRDefault="008107D7" w:rsidP="008107D7">
      <w:pPr>
        <w:pStyle w:val="NoSpacing"/>
      </w:pPr>
      <w:r>
        <w:t xml:space="preserve">of </w:t>
      </w:r>
      <w:r>
        <w:t>Carton.</w:t>
      </w:r>
      <w:bookmarkStart w:id="0" w:name="_GoBack"/>
      <w:bookmarkEnd w:id="0"/>
    </w:p>
    <w:p w14:paraId="51688186" w14:textId="77777777" w:rsidR="008107D7" w:rsidRDefault="008107D7" w:rsidP="008107D7">
      <w:pPr>
        <w:pStyle w:val="NoSpacing"/>
      </w:pPr>
    </w:p>
    <w:p w14:paraId="313DC8F9" w14:textId="77777777" w:rsidR="008107D7" w:rsidRDefault="008107D7" w:rsidP="008107D7">
      <w:pPr>
        <w:pStyle w:val="NoSpacing"/>
      </w:pPr>
    </w:p>
    <w:p w14:paraId="2A53C363" w14:textId="77777777" w:rsidR="008107D7" w:rsidRDefault="008107D7" w:rsidP="008107D7">
      <w:pPr>
        <w:pStyle w:val="NoSpacing"/>
      </w:pPr>
      <w:r>
        <w:t>11 Mar.1475</w:t>
      </w:r>
      <w:r>
        <w:tab/>
        <w:t>He was ordained acolyte in the conventual church of the Franciscans at</w:t>
      </w:r>
    </w:p>
    <w:p w14:paraId="6A7B7904" w14:textId="77777777" w:rsidR="008107D7" w:rsidRDefault="008107D7" w:rsidP="008107D7">
      <w:pPr>
        <w:pStyle w:val="NoSpacing"/>
      </w:pPr>
      <w:r>
        <w:tab/>
      </w:r>
      <w:r>
        <w:tab/>
        <w:t>York by William Egremont, Bishop of Dromore(q.v.).</w:t>
      </w:r>
    </w:p>
    <w:p w14:paraId="1DDE764E" w14:textId="77777777" w:rsidR="008107D7" w:rsidRDefault="008107D7" w:rsidP="008107D7">
      <w:pPr>
        <w:pStyle w:val="NoSpacing"/>
      </w:pPr>
      <w:r>
        <w:tab/>
      </w:r>
      <w:r>
        <w:tab/>
        <w:t>(“York Clergy Ordinations 1475-1500” ed. David M. Smith p.3)</w:t>
      </w:r>
    </w:p>
    <w:p w14:paraId="7A6D5EBB" w14:textId="77777777" w:rsidR="008107D7" w:rsidRDefault="008107D7" w:rsidP="008107D7">
      <w:pPr>
        <w:pStyle w:val="NoSpacing"/>
      </w:pPr>
    </w:p>
    <w:p w14:paraId="50D82850" w14:textId="77777777" w:rsidR="008107D7" w:rsidRDefault="008107D7" w:rsidP="008107D7">
      <w:pPr>
        <w:pStyle w:val="NoSpacing"/>
      </w:pPr>
    </w:p>
    <w:p w14:paraId="0F8F72FC" w14:textId="77777777" w:rsidR="008107D7" w:rsidRDefault="008107D7" w:rsidP="008107D7">
      <w:pPr>
        <w:pStyle w:val="NoSpacing"/>
      </w:pPr>
      <w:r>
        <w:t>5 March 2019</w:t>
      </w:r>
    </w:p>
    <w:p w14:paraId="661B9302" w14:textId="622B762D" w:rsidR="006B2F86" w:rsidRPr="008107D7" w:rsidRDefault="008107D7" w:rsidP="00E71FC3">
      <w:pPr>
        <w:pStyle w:val="NoSpacing"/>
      </w:pPr>
    </w:p>
    <w:sectPr w:rsidR="006B2F86" w:rsidRPr="008107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CBBB0" w14:textId="77777777" w:rsidR="008107D7" w:rsidRDefault="008107D7" w:rsidP="00E71FC3">
      <w:pPr>
        <w:spacing w:after="0" w:line="240" w:lineRule="auto"/>
      </w:pPr>
      <w:r>
        <w:separator/>
      </w:r>
    </w:p>
  </w:endnote>
  <w:endnote w:type="continuationSeparator" w:id="0">
    <w:p w14:paraId="1F68A223" w14:textId="77777777" w:rsidR="008107D7" w:rsidRDefault="008107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34E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398A8" w14:textId="77777777" w:rsidR="008107D7" w:rsidRDefault="008107D7" w:rsidP="00E71FC3">
      <w:pPr>
        <w:spacing w:after="0" w:line="240" w:lineRule="auto"/>
      </w:pPr>
      <w:r>
        <w:separator/>
      </w:r>
    </w:p>
  </w:footnote>
  <w:footnote w:type="continuationSeparator" w:id="0">
    <w:p w14:paraId="56E6F88A" w14:textId="77777777" w:rsidR="008107D7" w:rsidRDefault="008107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D7"/>
    <w:rsid w:val="001A7C09"/>
    <w:rsid w:val="00577BD5"/>
    <w:rsid w:val="00656CBA"/>
    <w:rsid w:val="006A1F77"/>
    <w:rsid w:val="00733BE7"/>
    <w:rsid w:val="008107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D44E3"/>
  <w15:chartTrackingRefBased/>
  <w15:docId w15:val="{D9E03AF0-7858-4FFD-98F6-B93A3576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2019-03-05T20:56:00Z</dcterms:created>
  <dcterms:modified xsi:type="dcterms:W3CDTF">2019-03-05T20:58:00Z</dcterms:modified>
</cp:coreProperties>
</file>