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F19CB" w14:textId="568277FB" w:rsidR="006B2F86" w:rsidRDefault="000C3962" w:rsidP="00E71FC3">
      <w:pPr>
        <w:pStyle w:val="NoSpacing"/>
      </w:pPr>
      <w:r>
        <w:rPr>
          <w:u w:val="single"/>
        </w:rPr>
        <w:t>John WALKER</w:t>
      </w:r>
      <w:r>
        <w:t xml:space="preserve">  </w:t>
      </w:r>
      <w:proofErr w:type="gramStart"/>
      <w:r>
        <w:t xml:space="preserve">   (</w:t>
      </w:r>
      <w:proofErr w:type="gramEnd"/>
      <w:r>
        <w:t>fl.1486)</w:t>
      </w:r>
    </w:p>
    <w:p w14:paraId="6641CF51" w14:textId="0A70942F" w:rsidR="000C3962" w:rsidRDefault="000C3962" w:rsidP="00E71FC3">
      <w:pPr>
        <w:pStyle w:val="NoSpacing"/>
      </w:pPr>
      <w:r>
        <w:t>of Canterbury. Tailor.</w:t>
      </w:r>
    </w:p>
    <w:p w14:paraId="1BF19669" w14:textId="1E23EAA0" w:rsidR="000C3962" w:rsidRDefault="000C3962" w:rsidP="00E71FC3">
      <w:pPr>
        <w:pStyle w:val="NoSpacing"/>
      </w:pPr>
    </w:p>
    <w:p w14:paraId="62ECC39B" w14:textId="3018F617" w:rsidR="000C3962" w:rsidRDefault="000C3962" w:rsidP="00E71FC3">
      <w:pPr>
        <w:pStyle w:val="NoSpacing"/>
      </w:pPr>
    </w:p>
    <w:p w14:paraId="48A58F98" w14:textId="5F0499F8" w:rsidR="000C3962" w:rsidRDefault="000C3962" w:rsidP="00E71FC3">
      <w:pPr>
        <w:pStyle w:val="NoSpacing"/>
      </w:pPr>
      <w:r>
        <w:tab/>
        <w:t>1486</w:t>
      </w:r>
      <w:r>
        <w:tab/>
        <w:t>He became a Freeman by redemption.   (Cowper p.307)</w:t>
      </w:r>
    </w:p>
    <w:p w14:paraId="4E93B328" w14:textId="134CED3C" w:rsidR="000C3962" w:rsidRDefault="000C3962" w:rsidP="00E71FC3">
      <w:pPr>
        <w:pStyle w:val="NoSpacing"/>
      </w:pPr>
    </w:p>
    <w:p w14:paraId="0935D943" w14:textId="71DC973C" w:rsidR="000C3962" w:rsidRDefault="000C3962" w:rsidP="00E71FC3">
      <w:pPr>
        <w:pStyle w:val="NoSpacing"/>
      </w:pPr>
    </w:p>
    <w:p w14:paraId="36A2C5F8" w14:textId="20510338" w:rsidR="000C3962" w:rsidRPr="000C3962" w:rsidRDefault="000C3962" w:rsidP="00E71FC3">
      <w:pPr>
        <w:pStyle w:val="NoSpacing"/>
      </w:pPr>
      <w:r>
        <w:t>16 September 2018</w:t>
      </w:r>
      <w:bookmarkStart w:id="0" w:name="_GoBack"/>
      <w:bookmarkEnd w:id="0"/>
    </w:p>
    <w:sectPr w:rsidR="000C3962" w:rsidRPr="000C39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95F35" w14:textId="77777777" w:rsidR="000C3962" w:rsidRDefault="000C3962" w:rsidP="00E71FC3">
      <w:pPr>
        <w:spacing w:after="0" w:line="240" w:lineRule="auto"/>
      </w:pPr>
      <w:r>
        <w:separator/>
      </w:r>
    </w:p>
  </w:endnote>
  <w:endnote w:type="continuationSeparator" w:id="0">
    <w:p w14:paraId="4BC2D515" w14:textId="77777777" w:rsidR="000C3962" w:rsidRDefault="000C39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B215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D3FFC" w14:textId="77777777" w:rsidR="000C3962" w:rsidRDefault="000C3962" w:rsidP="00E71FC3">
      <w:pPr>
        <w:spacing w:after="0" w:line="240" w:lineRule="auto"/>
      </w:pPr>
      <w:r>
        <w:separator/>
      </w:r>
    </w:p>
  </w:footnote>
  <w:footnote w:type="continuationSeparator" w:id="0">
    <w:p w14:paraId="6D269389" w14:textId="77777777" w:rsidR="000C3962" w:rsidRDefault="000C39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62"/>
    <w:rsid w:val="000C396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E6F7E"/>
  <w15:chartTrackingRefBased/>
  <w15:docId w15:val="{EBBEC12A-558C-4D15-928A-54EFDB8F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2018-09-16T20:08:00Z</dcterms:created>
  <dcterms:modified xsi:type="dcterms:W3CDTF">2018-09-16T20:10:00Z</dcterms:modified>
</cp:coreProperties>
</file>