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95EE6" w14:textId="6F54BFB8" w:rsidR="00BA00AB" w:rsidRDefault="00AF74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    (d.1431)</w:t>
      </w:r>
    </w:p>
    <w:p w14:paraId="7611CB62" w14:textId="64326151" w:rsidR="00AF7464" w:rsidRDefault="00AF74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Bishop Hill, York.</w:t>
      </w:r>
    </w:p>
    <w:p w14:paraId="66768244" w14:textId="77777777" w:rsidR="00AF7464" w:rsidRDefault="00AF7464" w:rsidP="009139A6">
      <w:pPr>
        <w:pStyle w:val="NoSpacing"/>
        <w:rPr>
          <w:rFonts w:cs="Times New Roman"/>
          <w:szCs w:val="24"/>
        </w:rPr>
      </w:pPr>
    </w:p>
    <w:p w14:paraId="527D1B0E" w14:textId="77777777" w:rsidR="00AF7464" w:rsidRDefault="00AF7464" w:rsidP="009139A6">
      <w:pPr>
        <w:pStyle w:val="NoSpacing"/>
        <w:rPr>
          <w:rFonts w:cs="Times New Roman"/>
          <w:szCs w:val="24"/>
        </w:rPr>
      </w:pPr>
    </w:p>
    <w:p w14:paraId="70FACD01" w14:textId="1AFF0621" w:rsidR="00AF7464" w:rsidRDefault="00AF74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May1431</w:t>
      </w:r>
      <w:r>
        <w:rPr>
          <w:rFonts w:cs="Times New Roman"/>
          <w:szCs w:val="24"/>
        </w:rPr>
        <w:tab/>
        <w:t>He made his Will.   (W.Y.R. p.176)</w:t>
      </w:r>
    </w:p>
    <w:p w14:paraId="0763B7B8" w14:textId="48EB6094" w:rsidR="00AF7464" w:rsidRDefault="00AF74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Dec.</w:t>
      </w:r>
      <w:r>
        <w:rPr>
          <w:rFonts w:cs="Times New Roman"/>
          <w:szCs w:val="24"/>
        </w:rPr>
        <w:tab/>
        <w:t>Probate of his Wills.   (ibid.)</w:t>
      </w:r>
    </w:p>
    <w:p w14:paraId="4EE10AA3" w14:textId="77777777" w:rsidR="00AF7464" w:rsidRDefault="00AF7464" w:rsidP="009139A6">
      <w:pPr>
        <w:pStyle w:val="NoSpacing"/>
        <w:rPr>
          <w:rFonts w:cs="Times New Roman"/>
          <w:szCs w:val="24"/>
        </w:rPr>
      </w:pPr>
    </w:p>
    <w:p w14:paraId="0B083ACF" w14:textId="77777777" w:rsidR="00AF7464" w:rsidRDefault="00AF7464" w:rsidP="009139A6">
      <w:pPr>
        <w:pStyle w:val="NoSpacing"/>
        <w:rPr>
          <w:rFonts w:cs="Times New Roman"/>
          <w:szCs w:val="24"/>
        </w:rPr>
      </w:pPr>
    </w:p>
    <w:p w14:paraId="7CFE79B8" w14:textId="265F8E97" w:rsidR="00AF7464" w:rsidRPr="00AF7464" w:rsidRDefault="00AF746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June 2024</w:t>
      </w:r>
    </w:p>
    <w:sectPr w:rsidR="00AF7464" w:rsidRPr="00AF74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116A0" w14:textId="77777777" w:rsidR="00AF7464" w:rsidRDefault="00AF7464" w:rsidP="009139A6">
      <w:r>
        <w:separator/>
      </w:r>
    </w:p>
  </w:endnote>
  <w:endnote w:type="continuationSeparator" w:id="0">
    <w:p w14:paraId="3448E586" w14:textId="77777777" w:rsidR="00AF7464" w:rsidRDefault="00AF74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25C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03A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93D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21766" w14:textId="77777777" w:rsidR="00AF7464" w:rsidRDefault="00AF7464" w:rsidP="009139A6">
      <w:r>
        <w:separator/>
      </w:r>
    </w:p>
  </w:footnote>
  <w:footnote w:type="continuationSeparator" w:id="0">
    <w:p w14:paraId="571CF7A1" w14:textId="77777777" w:rsidR="00AF7464" w:rsidRDefault="00AF74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9B4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BF6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6C22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64"/>
    <w:rsid w:val="000666E0"/>
    <w:rsid w:val="001C5947"/>
    <w:rsid w:val="002510B7"/>
    <w:rsid w:val="00270799"/>
    <w:rsid w:val="003E3509"/>
    <w:rsid w:val="005C130B"/>
    <w:rsid w:val="00826F5C"/>
    <w:rsid w:val="009139A6"/>
    <w:rsid w:val="009411C2"/>
    <w:rsid w:val="009448BB"/>
    <w:rsid w:val="00947624"/>
    <w:rsid w:val="00A3176C"/>
    <w:rsid w:val="00AE65F8"/>
    <w:rsid w:val="00AF7464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0BCC7"/>
  <w15:chartTrackingRefBased/>
  <w15:docId w15:val="{718DE5B9-108A-4743-B5E2-24176FE6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2024-06-30T20:23:00Z</dcterms:created>
  <dcterms:modified xsi:type="dcterms:W3CDTF">2024-06-30T20:28:00Z</dcterms:modified>
</cp:coreProperties>
</file>