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9641F9" w14:textId="10EDDFFB" w:rsidR="00BA00AB" w:rsidRDefault="00881D8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WALKER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d.1446)</w:t>
      </w:r>
    </w:p>
    <w:p w14:paraId="410FC566" w14:textId="5CE704B2" w:rsidR="00881D80" w:rsidRDefault="00881D8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Birill</w:t>
      </w:r>
      <w:proofErr w:type="spellEnd"/>
      <w:r>
        <w:rPr>
          <w:rFonts w:cs="Times New Roman"/>
          <w:szCs w:val="24"/>
        </w:rPr>
        <w:t>.</w:t>
      </w:r>
    </w:p>
    <w:p w14:paraId="51B60400" w14:textId="77777777" w:rsidR="00881D80" w:rsidRDefault="00881D80" w:rsidP="009139A6">
      <w:pPr>
        <w:pStyle w:val="NoSpacing"/>
        <w:rPr>
          <w:rFonts w:cs="Times New Roman"/>
          <w:szCs w:val="24"/>
        </w:rPr>
      </w:pPr>
    </w:p>
    <w:p w14:paraId="5AA63164" w14:textId="77777777" w:rsidR="00881D80" w:rsidRDefault="00881D80" w:rsidP="009139A6">
      <w:pPr>
        <w:pStyle w:val="NoSpacing"/>
        <w:rPr>
          <w:rFonts w:cs="Times New Roman"/>
          <w:szCs w:val="24"/>
        </w:rPr>
      </w:pPr>
    </w:p>
    <w:p w14:paraId="045851E4" w14:textId="49460982" w:rsidR="00881D80" w:rsidRDefault="00881D8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May1446</w:t>
      </w:r>
      <w:r>
        <w:rPr>
          <w:rFonts w:cs="Times New Roman"/>
          <w:szCs w:val="24"/>
        </w:rPr>
        <w:tab/>
        <w:t>He made his Will.   (W.Y.R. p.176)</w:t>
      </w:r>
    </w:p>
    <w:p w14:paraId="3578D693" w14:textId="7B6F4BA8" w:rsidR="00881D80" w:rsidRDefault="00881D8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Nov.</w:t>
      </w:r>
      <w:r>
        <w:rPr>
          <w:rFonts w:cs="Times New Roman"/>
          <w:szCs w:val="24"/>
        </w:rPr>
        <w:tab/>
        <w:t>Probate of his Will.  (ibid.)</w:t>
      </w:r>
    </w:p>
    <w:p w14:paraId="2D883E5B" w14:textId="77777777" w:rsidR="00881D80" w:rsidRDefault="00881D80" w:rsidP="009139A6">
      <w:pPr>
        <w:pStyle w:val="NoSpacing"/>
        <w:rPr>
          <w:rFonts w:cs="Times New Roman"/>
          <w:szCs w:val="24"/>
        </w:rPr>
      </w:pPr>
    </w:p>
    <w:p w14:paraId="75717736" w14:textId="77777777" w:rsidR="00881D80" w:rsidRDefault="00881D80" w:rsidP="009139A6">
      <w:pPr>
        <w:pStyle w:val="NoSpacing"/>
        <w:rPr>
          <w:rFonts w:cs="Times New Roman"/>
          <w:szCs w:val="24"/>
        </w:rPr>
      </w:pPr>
    </w:p>
    <w:p w14:paraId="582E08A7" w14:textId="4EE5E7C1" w:rsidR="00881D80" w:rsidRDefault="00881D8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June 2024</w:t>
      </w:r>
    </w:p>
    <w:p w14:paraId="35A33B8D" w14:textId="77777777" w:rsidR="00881D80" w:rsidRPr="00881D80" w:rsidRDefault="00881D80" w:rsidP="009139A6">
      <w:pPr>
        <w:pStyle w:val="NoSpacing"/>
        <w:rPr>
          <w:rFonts w:cs="Times New Roman"/>
          <w:szCs w:val="24"/>
        </w:rPr>
      </w:pPr>
    </w:p>
    <w:sectPr w:rsidR="00881D80" w:rsidRPr="00881D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D17116" w14:textId="77777777" w:rsidR="00881D80" w:rsidRDefault="00881D80" w:rsidP="009139A6">
      <w:r>
        <w:separator/>
      </w:r>
    </w:p>
  </w:endnote>
  <w:endnote w:type="continuationSeparator" w:id="0">
    <w:p w14:paraId="3C94E4FB" w14:textId="77777777" w:rsidR="00881D80" w:rsidRDefault="00881D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4768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64C03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240D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6333A9" w14:textId="77777777" w:rsidR="00881D80" w:rsidRDefault="00881D80" w:rsidP="009139A6">
      <w:r>
        <w:separator/>
      </w:r>
    </w:p>
  </w:footnote>
  <w:footnote w:type="continuationSeparator" w:id="0">
    <w:p w14:paraId="3081960A" w14:textId="77777777" w:rsidR="00881D80" w:rsidRDefault="00881D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DA64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1E3F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27C3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D80"/>
    <w:rsid w:val="000666E0"/>
    <w:rsid w:val="001C5947"/>
    <w:rsid w:val="002510B7"/>
    <w:rsid w:val="00270799"/>
    <w:rsid w:val="005C130B"/>
    <w:rsid w:val="00826F5C"/>
    <w:rsid w:val="00881D80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E179B"/>
  <w15:chartTrackingRefBased/>
  <w15:docId w15:val="{2AEED14A-BE97-4D38-8BD1-BB27F1644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2024-06-30T20:20:00Z</dcterms:created>
  <dcterms:modified xsi:type="dcterms:W3CDTF">2024-06-30T20:23:00Z</dcterms:modified>
</cp:coreProperties>
</file>