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8A5A0" w14:textId="77777777" w:rsidR="00731CCD" w:rsidRDefault="00731CCD" w:rsidP="00731CC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WALKER, junior</w:t>
      </w:r>
      <w:r>
        <w:rPr>
          <w:rFonts w:cs="Times New Roman"/>
          <w:szCs w:val="24"/>
          <w:lang w:val="en-GB"/>
        </w:rPr>
        <w:t xml:space="preserve">       (fl.1460)</w:t>
      </w:r>
    </w:p>
    <w:p w14:paraId="3D46D3BA" w14:textId="77777777" w:rsidR="00731CCD" w:rsidRDefault="00731CCD" w:rsidP="00731CC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Worksop, Nottinghamshire. Husbandman.</w:t>
      </w:r>
    </w:p>
    <w:p w14:paraId="61354FEC" w14:textId="77777777" w:rsidR="00731CCD" w:rsidRDefault="00731CCD" w:rsidP="00731CCD">
      <w:pPr>
        <w:pStyle w:val="NoSpacing"/>
        <w:rPr>
          <w:rFonts w:cs="Times New Roman"/>
          <w:szCs w:val="24"/>
          <w:lang w:val="en-GB"/>
        </w:rPr>
      </w:pPr>
    </w:p>
    <w:p w14:paraId="55480A44" w14:textId="77777777" w:rsidR="00731CCD" w:rsidRDefault="00731CCD" w:rsidP="00731CCD">
      <w:pPr>
        <w:pStyle w:val="NoSpacing"/>
        <w:rPr>
          <w:rFonts w:cs="Times New Roman"/>
          <w:szCs w:val="24"/>
          <w:lang w:val="en-GB"/>
        </w:rPr>
      </w:pPr>
    </w:p>
    <w:p w14:paraId="47BEC45F" w14:textId="77777777" w:rsidR="00731CCD" w:rsidRDefault="00731CCD" w:rsidP="00731CC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The King brought a plaint of trespass against him and 18 others.</w:t>
      </w:r>
    </w:p>
    <w:p w14:paraId="7C80390A" w14:textId="77777777" w:rsidR="00731CCD" w:rsidRDefault="00731CCD" w:rsidP="00731CC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r w:rsidRPr="00B963AD">
        <w:rPr>
          <w:rFonts w:cs="Times New Roman"/>
          <w:szCs w:val="24"/>
          <w:u w:val="single"/>
          <w:lang w:val="en-GB"/>
        </w:rPr>
        <w:t>https://waalt.uh.edu/index.php/KB27/795</w:t>
      </w:r>
      <w:r>
        <w:rPr>
          <w:rFonts w:cs="Times New Roman"/>
          <w:szCs w:val="24"/>
          <w:lang w:val="en-GB"/>
        </w:rPr>
        <w:t xml:space="preserve"> )</w:t>
      </w:r>
    </w:p>
    <w:p w14:paraId="5E192E3D" w14:textId="77777777" w:rsidR="00731CCD" w:rsidRDefault="00731CCD" w:rsidP="00731CCD">
      <w:pPr>
        <w:pStyle w:val="NoSpacing"/>
        <w:rPr>
          <w:rFonts w:cs="Times New Roman"/>
          <w:szCs w:val="24"/>
          <w:lang w:val="en-GB"/>
        </w:rPr>
      </w:pPr>
    </w:p>
    <w:p w14:paraId="070FD2E0" w14:textId="77777777" w:rsidR="00731CCD" w:rsidRDefault="00731CCD" w:rsidP="00731CCD">
      <w:pPr>
        <w:pStyle w:val="NoSpacing"/>
        <w:rPr>
          <w:rFonts w:cs="Times New Roman"/>
          <w:szCs w:val="24"/>
          <w:lang w:val="en-GB"/>
        </w:rPr>
      </w:pPr>
    </w:p>
    <w:p w14:paraId="05198065" w14:textId="77777777" w:rsidR="00731CCD" w:rsidRDefault="00731CCD" w:rsidP="00731CC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10 October 2025</w:t>
      </w:r>
    </w:p>
    <w:p w14:paraId="573B85E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A1DC4" w14:textId="77777777" w:rsidR="00731CCD" w:rsidRDefault="00731CCD" w:rsidP="00086E2C">
      <w:pPr>
        <w:spacing w:after="0" w:line="240" w:lineRule="auto"/>
      </w:pPr>
      <w:r>
        <w:separator/>
      </w:r>
    </w:p>
  </w:endnote>
  <w:endnote w:type="continuationSeparator" w:id="0">
    <w:p w14:paraId="4AEB8F36" w14:textId="77777777" w:rsidR="00731CCD" w:rsidRDefault="00731CC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C26A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277D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3AF4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F13D5" w14:textId="77777777" w:rsidR="00731CCD" w:rsidRDefault="00731CCD" w:rsidP="00086E2C">
      <w:pPr>
        <w:spacing w:after="0" w:line="240" w:lineRule="auto"/>
      </w:pPr>
      <w:r>
        <w:separator/>
      </w:r>
    </w:p>
  </w:footnote>
  <w:footnote w:type="continuationSeparator" w:id="0">
    <w:p w14:paraId="77E1F042" w14:textId="77777777" w:rsidR="00731CCD" w:rsidRDefault="00731CC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891A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4A49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2494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CD"/>
    <w:rsid w:val="00000660"/>
    <w:rsid w:val="00086E2C"/>
    <w:rsid w:val="000A2E7A"/>
    <w:rsid w:val="002244B7"/>
    <w:rsid w:val="00314D94"/>
    <w:rsid w:val="00617568"/>
    <w:rsid w:val="006E68FA"/>
    <w:rsid w:val="00731CC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FE5A4"/>
  <w15:chartTrackingRefBased/>
  <w15:docId w15:val="{D7CF4346-1955-4C36-B8D8-71D86F17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31CC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27</Words>
  <Characters>174</Characters>
  <Application>Microsoft Office Word</Application>
  <DocSecurity>0</DocSecurity>
  <Lines>9</Lines>
  <Paragraphs>5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2025-11-06T21:13:00Z</dcterms:created>
  <dcterms:modified xsi:type="dcterms:W3CDTF">2025-11-06T21:15:00Z</dcterms:modified>
</cp:coreProperties>
</file>