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C3EF54" w14:textId="77777777" w:rsidR="000D16D8" w:rsidRDefault="000D16D8" w:rsidP="000D16D8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u w:val="single"/>
          <w:shd w:val="clear" w:color="auto" w:fill="FFFFFF"/>
        </w:rPr>
        <w:t>John WALKER</w:t>
      </w:r>
      <w:r>
        <w:rPr>
          <w:rFonts w:cs="Times New Roman"/>
          <w:color w:val="282B30"/>
          <w:szCs w:val="24"/>
          <w:shd w:val="clear" w:color="auto" w:fill="FFFFFF"/>
        </w:rPr>
        <w:t xml:space="preserve">        (fl.1417)</w:t>
      </w:r>
    </w:p>
    <w:p w14:paraId="2FC1235D" w14:textId="77777777" w:rsidR="000D16D8" w:rsidRDefault="000D16D8" w:rsidP="000D16D8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Archer.</w:t>
      </w:r>
    </w:p>
    <w:p w14:paraId="1F7662F4" w14:textId="77777777" w:rsidR="000D16D8" w:rsidRDefault="000D16D8" w:rsidP="000D16D8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1BBEFF03" w14:textId="77777777" w:rsidR="000D16D8" w:rsidRDefault="000D16D8" w:rsidP="000D16D8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0949DDCD" w14:textId="77777777" w:rsidR="000D16D8" w:rsidRDefault="000D16D8" w:rsidP="000D16D8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ab/>
        <w:t>1417</w:t>
      </w:r>
      <w:r>
        <w:rPr>
          <w:rFonts w:cs="Times New Roman"/>
          <w:color w:val="282B30"/>
          <w:szCs w:val="24"/>
          <w:shd w:val="clear" w:color="auto" w:fill="FFFFFF"/>
        </w:rPr>
        <w:tab/>
        <w:t xml:space="preserve">He was on the expedition to France under the command of Edmund </w:t>
      </w:r>
    </w:p>
    <w:p w14:paraId="71CEAE6D" w14:textId="77777777" w:rsidR="000D16D8" w:rsidRDefault="000D16D8" w:rsidP="000D16D8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ab/>
      </w:r>
      <w:r>
        <w:rPr>
          <w:rFonts w:cs="Times New Roman"/>
          <w:color w:val="282B30"/>
          <w:szCs w:val="24"/>
          <w:shd w:val="clear" w:color="auto" w:fill="FFFFFF"/>
        </w:rPr>
        <w:tab/>
        <w:t>Mortimer, Earl of March(q.v.).</w:t>
      </w:r>
    </w:p>
    <w:p w14:paraId="21068B34" w14:textId="77777777" w:rsidR="000D16D8" w:rsidRPr="00065994" w:rsidRDefault="000D16D8" w:rsidP="000D16D8">
      <w:pPr>
        <w:pStyle w:val="NoSpacing"/>
        <w:ind w:left="1440"/>
        <w:rPr>
          <w:rFonts w:cs="Times New Roman"/>
          <w:color w:val="282B30"/>
          <w:szCs w:val="24"/>
          <w:shd w:val="clear" w:color="auto" w:fill="FFFFFF"/>
        </w:rPr>
      </w:pPr>
      <w:r w:rsidRPr="00065994">
        <w:rPr>
          <w:rFonts w:cs="Times New Roman"/>
          <w:color w:val="282B30"/>
          <w:szCs w:val="24"/>
          <w:shd w:val="clear" w:color="auto" w:fill="FFFFFF"/>
        </w:rPr>
        <w:t>(ref. TNA, E101/51/2, m</w:t>
      </w:r>
      <w:r>
        <w:rPr>
          <w:rFonts w:cs="Times New Roman"/>
          <w:color w:val="282B30"/>
          <w:szCs w:val="24"/>
          <w:shd w:val="clear" w:color="auto" w:fill="FFFFFF"/>
        </w:rPr>
        <w:t>7</w:t>
      </w:r>
      <w:r w:rsidRPr="00065994">
        <w:rPr>
          <w:rFonts w:cs="Times New Roman"/>
          <w:color w:val="282B30"/>
          <w:szCs w:val="24"/>
          <w:shd w:val="clear" w:color="auto" w:fill="FFFFFF"/>
        </w:rPr>
        <w:t>, from the AHRC-funded ‘The Soldier in Later Medieval England Online Database’ www.medievalsoldier.org, accessed</w:t>
      </w:r>
    </w:p>
    <w:p w14:paraId="13170A42" w14:textId="77777777" w:rsidR="000D16D8" w:rsidRDefault="000D16D8" w:rsidP="000D16D8">
      <w:pPr>
        <w:pStyle w:val="NoSpacing"/>
        <w:ind w:left="720" w:firstLine="720"/>
        <w:rPr>
          <w:rFonts w:cs="Times New Roman"/>
          <w:color w:val="282B30"/>
          <w:szCs w:val="24"/>
          <w:shd w:val="clear" w:color="auto" w:fill="FFFFFF"/>
        </w:rPr>
      </w:pPr>
      <w:r w:rsidRPr="00065994">
        <w:rPr>
          <w:rFonts w:cs="Times New Roman"/>
          <w:color w:val="282B30"/>
          <w:szCs w:val="24"/>
          <w:shd w:val="clear" w:color="auto" w:fill="FFFFFF"/>
        </w:rPr>
        <w:t>19 April 2020)</w:t>
      </w:r>
    </w:p>
    <w:p w14:paraId="75F13A93" w14:textId="77777777" w:rsidR="000D16D8" w:rsidRDefault="000D16D8" w:rsidP="000D16D8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426106DF" w14:textId="77777777" w:rsidR="000D16D8" w:rsidRDefault="000D16D8" w:rsidP="000D16D8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1F518164" w14:textId="77777777" w:rsidR="000D16D8" w:rsidRDefault="000D16D8" w:rsidP="000D16D8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15 July 2025</w:t>
      </w:r>
    </w:p>
    <w:p w14:paraId="22F22F17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A921EB" w14:textId="77777777" w:rsidR="000D16D8" w:rsidRDefault="000D16D8" w:rsidP="009139A6">
      <w:r>
        <w:separator/>
      </w:r>
    </w:p>
  </w:endnote>
  <w:endnote w:type="continuationSeparator" w:id="0">
    <w:p w14:paraId="7FE57787" w14:textId="77777777" w:rsidR="000D16D8" w:rsidRDefault="000D16D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B4609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EB01B9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0C2C3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69DB1D" w14:textId="77777777" w:rsidR="000D16D8" w:rsidRDefault="000D16D8" w:rsidP="009139A6">
      <w:r>
        <w:separator/>
      </w:r>
    </w:p>
  </w:footnote>
  <w:footnote w:type="continuationSeparator" w:id="0">
    <w:p w14:paraId="43C91A9A" w14:textId="77777777" w:rsidR="000D16D8" w:rsidRDefault="000D16D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4F7EE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C5DD4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0177F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16D8"/>
    <w:rsid w:val="000666E0"/>
    <w:rsid w:val="000A2E7A"/>
    <w:rsid w:val="000D16D8"/>
    <w:rsid w:val="001307AC"/>
    <w:rsid w:val="00190DFA"/>
    <w:rsid w:val="002510B7"/>
    <w:rsid w:val="00270799"/>
    <w:rsid w:val="002737D5"/>
    <w:rsid w:val="00357E4A"/>
    <w:rsid w:val="005C130B"/>
    <w:rsid w:val="00826F5C"/>
    <w:rsid w:val="009139A6"/>
    <w:rsid w:val="009345A1"/>
    <w:rsid w:val="009411C2"/>
    <w:rsid w:val="009448BB"/>
    <w:rsid w:val="00946A41"/>
    <w:rsid w:val="00947624"/>
    <w:rsid w:val="00A3176C"/>
    <w:rsid w:val="00A47C87"/>
    <w:rsid w:val="00AE65F8"/>
    <w:rsid w:val="00BA00AB"/>
    <w:rsid w:val="00C71834"/>
    <w:rsid w:val="00CB4ED9"/>
    <w:rsid w:val="00D72F1F"/>
    <w:rsid w:val="00DE227A"/>
    <w:rsid w:val="00E456D2"/>
    <w:rsid w:val="00E61DA6"/>
    <w:rsid w:val="00EB3209"/>
    <w:rsid w:val="00F1491A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DDDF85"/>
  <w15:chartTrackingRefBased/>
  <w15:docId w15:val="{832C51EF-46AB-48DA-9313-CA847DFF42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46</Words>
  <Characters>264</Characters>
  <Application>Microsoft Office Word</Application>
  <DocSecurity>0</DocSecurity>
  <Lines>2</Lines>
  <Paragraphs>1</Paragraphs>
  <ScaleCrop>false</ScaleCrop>
  <Company/>
  <LinksUpToDate>false</LinksUpToDate>
  <CharactersWithSpaces>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2025-09-24T21:08:00Z</dcterms:created>
  <dcterms:modified xsi:type="dcterms:W3CDTF">2025-09-24T21:08:00Z</dcterms:modified>
</cp:coreProperties>
</file>