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34E3D" w14:textId="77777777" w:rsidR="00ED42D0" w:rsidRDefault="00ED42D0" w:rsidP="00ED42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WALKER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00D67EE" w14:textId="77777777" w:rsidR="00ED42D0" w:rsidRDefault="00ED42D0" w:rsidP="00ED42D0">
      <w:pPr>
        <w:rPr>
          <w:rFonts w:ascii="Times New Roman" w:hAnsi="Times New Roman" w:cs="Times New Roman"/>
        </w:rPr>
      </w:pPr>
    </w:p>
    <w:p w14:paraId="2D58F346" w14:textId="77777777" w:rsidR="00ED42D0" w:rsidRDefault="00ED42D0" w:rsidP="00ED42D0">
      <w:pPr>
        <w:rPr>
          <w:rFonts w:ascii="Times New Roman" w:hAnsi="Times New Roman" w:cs="Times New Roman"/>
        </w:rPr>
      </w:pPr>
    </w:p>
    <w:p w14:paraId="487987CA" w14:textId="77777777" w:rsidR="00ED42D0" w:rsidRDefault="00ED42D0" w:rsidP="00ED42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Worthyngton</w:t>
      </w:r>
      <w:proofErr w:type="spellEnd"/>
      <w:r>
        <w:rPr>
          <w:rFonts w:ascii="Times New Roman" w:hAnsi="Times New Roman" w:cs="Times New Roman"/>
        </w:rPr>
        <w:t xml:space="preserve"> of North Milford,</w:t>
      </w:r>
    </w:p>
    <w:p w14:paraId="795B3588" w14:textId="77777777" w:rsidR="00ED42D0" w:rsidRDefault="00ED42D0" w:rsidP="00ED42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 Riding of Yorkshire(q.v.).</w:t>
      </w:r>
    </w:p>
    <w:p w14:paraId="3B21AADA" w14:textId="77777777" w:rsidR="00ED42D0" w:rsidRDefault="00ED42D0" w:rsidP="00ED42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5A43E32" w14:textId="77777777" w:rsidR="00ED42D0" w:rsidRDefault="00ED42D0" w:rsidP="00ED42D0">
      <w:pPr>
        <w:rPr>
          <w:rFonts w:ascii="Times New Roman" w:hAnsi="Times New Roman" w:cs="Times New Roman"/>
        </w:rPr>
      </w:pPr>
    </w:p>
    <w:p w14:paraId="58F2C533" w14:textId="77777777" w:rsidR="00ED42D0" w:rsidRDefault="00ED42D0" w:rsidP="00ED42D0">
      <w:pPr>
        <w:rPr>
          <w:rFonts w:ascii="Times New Roman" w:hAnsi="Times New Roman" w:cs="Times New Roman"/>
        </w:rPr>
      </w:pPr>
    </w:p>
    <w:p w14:paraId="748428D7" w14:textId="77777777" w:rsidR="00ED42D0" w:rsidRDefault="00ED42D0" w:rsidP="00ED42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March 2019</w:t>
      </w:r>
    </w:p>
    <w:p w14:paraId="71FD16F3" w14:textId="77777777" w:rsidR="006B2F86" w:rsidRPr="00E71FC3" w:rsidRDefault="00ED42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962C6" w14:textId="77777777" w:rsidR="00ED42D0" w:rsidRDefault="00ED42D0" w:rsidP="00E71FC3">
      <w:r>
        <w:separator/>
      </w:r>
    </w:p>
  </w:endnote>
  <w:endnote w:type="continuationSeparator" w:id="0">
    <w:p w14:paraId="58E7E1ED" w14:textId="77777777" w:rsidR="00ED42D0" w:rsidRDefault="00ED42D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BA4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6609D" w14:textId="77777777" w:rsidR="00ED42D0" w:rsidRDefault="00ED42D0" w:rsidP="00E71FC3">
      <w:r>
        <w:separator/>
      </w:r>
    </w:p>
  </w:footnote>
  <w:footnote w:type="continuationSeparator" w:id="0">
    <w:p w14:paraId="5E48B5AB" w14:textId="77777777" w:rsidR="00ED42D0" w:rsidRDefault="00ED42D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D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42D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1919"/>
  <w15:chartTrackingRefBased/>
  <w15:docId w15:val="{53EA654B-5C8E-42E8-9CF6-AF382B84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42D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D42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2019-03-19T16:28:00Z</dcterms:created>
  <dcterms:modified xsi:type="dcterms:W3CDTF">2019-03-19T16:29:00Z</dcterms:modified>
</cp:coreProperties>
</file>