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A7B" w:rsidRDefault="00E61A7B" w:rsidP="00E61A7B">
      <w:pPr>
        <w:pStyle w:val="NoSpacing"/>
      </w:pPr>
      <w:r>
        <w:rPr>
          <w:u w:val="single"/>
        </w:rPr>
        <w:t>John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E61A7B" w:rsidRDefault="00E61A7B" w:rsidP="00E61A7B">
      <w:pPr>
        <w:pStyle w:val="NoSpacing"/>
      </w:pPr>
    </w:p>
    <w:p w:rsidR="00E61A7B" w:rsidRDefault="00E61A7B" w:rsidP="00E61A7B">
      <w:pPr>
        <w:pStyle w:val="NoSpacing"/>
      </w:pPr>
    </w:p>
    <w:p w:rsidR="00E61A7B" w:rsidRDefault="00E61A7B" w:rsidP="00E61A7B">
      <w:pPr>
        <w:pStyle w:val="NoSpacing"/>
      </w:pPr>
      <w:r>
        <w:t>20 Aug.1420</w:t>
      </w:r>
      <w:r>
        <w:tab/>
        <w:t>He was a juror on an inquisition held in Staffordshire into lands of the late</w:t>
      </w:r>
    </w:p>
    <w:p w:rsidR="00E61A7B" w:rsidRDefault="00E61A7B" w:rsidP="00E61A7B">
      <w:pPr>
        <w:pStyle w:val="NoSpacing"/>
      </w:pPr>
      <w:r>
        <w:tab/>
      </w:r>
      <w:r>
        <w:tab/>
        <w:t>Edmund Mortimer, Earl of March(q.v.).</w:t>
      </w:r>
    </w:p>
    <w:p w:rsidR="00E61A7B" w:rsidRDefault="00E61A7B" w:rsidP="00E61A7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22-468)</w:t>
      </w:r>
    </w:p>
    <w:p w:rsidR="00E61A7B" w:rsidRDefault="00E61A7B" w:rsidP="00E61A7B">
      <w:pPr>
        <w:pStyle w:val="NoSpacing"/>
      </w:pPr>
    </w:p>
    <w:p w:rsidR="00E61A7B" w:rsidRDefault="00E61A7B" w:rsidP="00E61A7B">
      <w:pPr>
        <w:pStyle w:val="NoSpacing"/>
      </w:pPr>
    </w:p>
    <w:p w:rsidR="00E61A7B" w:rsidRPr="001A479A" w:rsidRDefault="00E61A7B" w:rsidP="00E61A7B">
      <w:pPr>
        <w:pStyle w:val="NoSpacing"/>
      </w:pPr>
      <w:r>
        <w:t>20 May 2017</w:t>
      </w:r>
    </w:p>
    <w:p w:rsidR="006B2F86" w:rsidRPr="00E61A7B" w:rsidRDefault="00E61A7B" w:rsidP="00E71FC3">
      <w:pPr>
        <w:pStyle w:val="NoSpacing"/>
      </w:pPr>
      <w:bookmarkStart w:id="0" w:name="_GoBack"/>
      <w:bookmarkEnd w:id="0"/>
    </w:p>
    <w:sectPr w:rsidR="006B2F86" w:rsidRPr="00E61A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A7B" w:rsidRDefault="00E61A7B" w:rsidP="00E71FC3">
      <w:pPr>
        <w:spacing w:after="0" w:line="240" w:lineRule="auto"/>
      </w:pPr>
      <w:r>
        <w:separator/>
      </w:r>
    </w:p>
  </w:endnote>
  <w:endnote w:type="continuationSeparator" w:id="0">
    <w:p w:rsidR="00E61A7B" w:rsidRDefault="00E61A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A7B" w:rsidRDefault="00E61A7B" w:rsidP="00E71FC3">
      <w:pPr>
        <w:spacing w:after="0" w:line="240" w:lineRule="auto"/>
      </w:pPr>
      <w:r>
        <w:separator/>
      </w:r>
    </w:p>
  </w:footnote>
  <w:footnote w:type="continuationSeparator" w:id="0">
    <w:p w:rsidR="00E61A7B" w:rsidRDefault="00E61A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A7B"/>
    <w:rsid w:val="001A7C09"/>
    <w:rsid w:val="00577BD5"/>
    <w:rsid w:val="00656CBA"/>
    <w:rsid w:val="006A1F77"/>
    <w:rsid w:val="00733BE7"/>
    <w:rsid w:val="00AB52E8"/>
    <w:rsid w:val="00B16D3F"/>
    <w:rsid w:val="00BB41AC"/>
    <w:rsid w:val="00E61A7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0ACF"/>
  <w15:chartTrackingRefBased/>
  <w15:docId w15:val="{E627986E-0CA8-4D73-9C44-882F8D26E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2017-05-20T21:29:00Z</dcterms:created>
  <dcterms:modified xsi:type="dcterms:W3CDTF">2017-05-20T21:29:00Z</dcterms:modified>
</cp:coreProperties>
</file>