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CE1DE6" w14:textId="77777777" w:rsidR="009B75B6" w:rsidRDefault="009B75B6" w:rsidP="009B75B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WALKER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fl.1413)</w:t>
      </w:r>
    </w:p>
    <w:p w14:paraId="7A5DBDB1" w14:textId="77777777" w:rsidR="009B75B6" w:rsidRDefault="009B75B6" w:rsidP="009B75B6">
      <w:pPr>
        <w:pStyle w:val="NoSpacing"/>
        <w:rPr>
          <w:rFonts w:cs="Times New Roman"/>
          <w:szCs w:val="24"/>
        </w:rPr>
      </w:pPr>
    </w:p>
    <w:p w14:paraId="794337E4" w14:textId="77777777" w:rsidR="009B75B6" w:rsidRDefault="009B75B6" w:rsidP="009B75B6">
      <w:pPr>
        <w:pStyle w:val="NoSpacing"/>
        <w:rPr>
          <w:rFonts w:cs="Times New Roman"/>
          <w:szCs w:val="24"/>
        </w:rPr>
      </w:pPr>
    </w:p>
    <w:p w14:paraId="22C42B21" w14:textId="77777777" w:rsidR="009B75B6" w:rsidRDefault="009B75B6" w:rsidP="009B75B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Oct.1413</w:t>
      </w:r>
      <w:r>
        <w:rPr>
          <w:rFonts w:cs="Times New Roman"/>
          <w:szCs w:val="24"/>
        </w:rPr>
        <w:tab/>
        <w:t xml:space="preserve">He was a juror on the inquisition mandamus held in </w:t>
      </w:r>
      <w:proofErr w:type="spellStart"/>
      <w:r>
        <w:rPr>
          <w:rFonts w:cs="Times New Roman"/>
          <w:szCs w:val="24"/>
        </w:rPr>
        <w:t>Irthlingborough</w:t>
      </w:r>
      <w:proofErr w:type="spellEnd"/>
      <w:r>
        <w:rPr>
          <w:rFonts w:cs="Times New Roman"/>
          <w:szCs w:val="24"/>
        </w:rPr>
        <w:t>,</w:t>
      </w:r>
    </w:p>
    <w:p w14:paraId="5AB749DC" w14:textId="77777777" w:rsidR="009B75B6" w:rsidRDefault="009B75B6" w:rsidP="009B75B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Northamptonshire, into lands of Joan Chamberlain(q.v.).</w:t>
      </w:r>
    </w:p>
    <w:p w14:paraId="44995197" w14:textId="77777777" w:rsidR="009B75B6" w:rsidRDefault="009B75B6" w:rsidP="009B75B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D78EF">
          <w:rPr>
            <w:rStyle w:val="Hyperlink"/>
            <w:rFonts w:cs="Times New Roman"/>
            <w:szCs w:val="24"/>
          </w:rPr>
          <w:t>https://inquisitionspostmortem.ac.uk/view/inquisition/20-057/</w:t>
        </w:r>
      </w:hyperlink>
      <w:r>
        <w:rPr>
          <w:rFonts w:cs="Times New Roman"/>
          <w:szCs w:val="24"/>
        </w:rPr>
        <w:t xml:space="preserve"> )</w:t>
      </w:r>
    </w:p>
    <w:p w14:paraId="48DBF16F" w14:textId="77777777" w:rsidR="009B75B6" w:rsidRDefault="009B75B6" w:rsidP="009B75B6">
      <w:pPr>
        <w:pStyle w:val="NoSpacing"/>
        <w:rPr>
          <w:rFonts w:cs="Times New Roman"/>
          <w:szCs w:val="24"/>
        </w:rPr>
      </w:pPr>
    </w:p>
    <w:p w14:paraId="38CA1886" w14:textId="77777777" w:rsidR="009B75B6" w:rsidRDefault="009B75B6" w:rsidP="009B75B6">
      <w:pPr>
        <w:pStyle w:val="NoSpacing"/>
        <w:rPr>
          <w:rFonts w:cs="Times New Roman"/>
          <w:szCs w:val="24"/>
        </w:rPr>
      </w:pPr>
    </w:p>
    <w:p w14:paraId="3C1BA76B" w14:textId="77777777" w:rsidR="009B75B6" w:rsidRDefault="009B75B6" w:rsidP="009B75B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May 2024</w:t>
      </w:r>
    </w:p>
    <w:p w14:paraId="1A2F073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1CA346" w14:textId="77777777" w:rsidR="009B75B6" w:rsidRDefault="009B75B6" w:rsidP="009139A6">
      <w:r>
        <w:separator/>
      </w:r>
    </w:p>
  </w:endnote>
  <w:endnote w:type="continuationSeparator" w:id="0">
    <w:p w14:paraId="34156CD6" w14:textId="77777777" w:rsidR="009B75B6" w:rsidRDefault="009B75B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B3573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32432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1B5D3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0C104E" w14:textId="77777777" w:rsidR="009B75B6" w:rsidRDefault="009B75B6" w:rsidP="009139A6">
      <w:r>
        <w:separator/>
      </w:r>
    </w:p>
  </w:footnote>
  <w:footnote w:type="continuationSeparator" w:id="0">
    <w:p w14:paraId="73CE1885" w14:textId="77777777" w:rsidR="009B75B6" w:rsidRDefault="009B75B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26C4D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A5DA3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C3234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5B6"/>
    <w:rsid w:val="000666E0"/>
    <w:rsid w:val="002510B7"/>
    <w:rsid w:val="00270799"/>
    <w:rsid w:val="005C130B"/>
    <w:rsid w:val="00626889"/>
    <w:rsid w:val="00826F5C"/>
    <w:rsid w:val="009139A6"/>
    <w:rsid w:val="009411C2"/>
    <w:rsid w:val="009448BB"/>
    <w:rsid w:val="00947624"/>
    <w:rsid w:val="009B75B6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A926D"/>
  <w15:chartTrackingRefBased/>
  <w15:docId w15:val="{D89329B5-00C1-486B-8172-DAC08681F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B75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0-057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2024-05-27T20:46:00Z</dcterms:created>
  <dcterms:modified xsi:type="dcterms:W3CDTF">2024-05-27T20:46:00Z</dcterms:modified>
</cp:coreProperties>
</file>