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B6BED6" w14:textId="77777777" w:rsidR="00186211" w:rsidRDefault="00186211" w:rsidP="001862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WALKER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d.1464)</w:t>
      </w:r>
    </w:p>
    <w:p w14:paraId="18C3FB79" w14:textId="77777777" w:rsidR="00186211" w:rsidRDefault="00186211" w:rsidP="001862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buried in Thwing.</w:t>
      </w:r>
    </w:p>
    <w:p w14:paraId="319321BB" w14:textId="77777777" w:rsidR="00186211" w:rsidRDefault="00186211" w:rsidP="00186211">
      <w:pPr>
        <w:pStyle w:val="NoSpacing"/>
        <w:rPr>
          <w:rFonts w:cs="Times New Roman"/>
          <w:szCs w:val="24"/>
        </w:rPr>
      </w:pPr>
    </w:p>
    <w:p w14:paraId="7481D56D" w14:textId="77777777" w:rsidR="00186211" w:rsidRDefault="00186211" w:rsidP="00186211">
      <w:pPr>
        <w:pStyle w:val="NoSpacing"/>
        <w:rPr>
          <w:rFonts w:cs="Times New Roman"/>
          <w:szCs w:val="24"/>
        </w:rPr>
      </w:pPr>
    </w:p>
    <w:p w14:paraId="33E5B647" w14:textId="77777777" w:rsidR="00186211" w:rsidRDefault="00186211" w:rsidP="001862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Oct.1464</w:t>
      </w:r>
      <w:r>
        <w:rPr>
          <w:rFonts w:cs="Times New Roman"/>
          <w:szCs w:val="24"/>
        </w:rPr>
        <w:tab/>
        <w:t>He made his Will.   (W.Y.R. p.176)</w:t>
      </w:r>
    </w:p>
    <w:p w14:paraId="0E8E890E" w14:textId="77777777" w:rsidR="00186211" w:rsidRDefault="00186211" w:rsidP="001862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Dec.</w:t>
      </w:r>
      <w:r>
        <w:rPr>
          <w:rFonts w:cs="Times New Roman"/>
          <w:szCs w:val="24"/>
        </w:rPr>
        <w:tab/>
        <w:t>Probate of his Will.   (ibid.)</w:t>
      </w:r>
    </w:p>
    <w:p w14:paraId="0D2C879A" w14:textId="77777777" w:rsidR="00186211" w:rsidRDefault="00186211" w:rsidP="00186211">
      <w:pPr>
        <w:pStyle w:val="NoSpacing"/>
        <w:rPr>
          <w:rFonts w:cs="Times New Roman"/>
          <w:szCs w:val="24"/>
        </w:rPr>
      </w:pPr>
    </w:p>
    <w:p w14:paraId="005AC430" w14:textId="77777777" w:rsidR="00186211" w:rsidRDefault="00186211" w:rsidP="00186211">
      <w:pPr>
        <w:pStyle w:val="NoSpacing"/>
        <w:rPr>
          <w:rFonts w:cs="Times New Roman"/>
          <w:szCs w:val="24"/>
        </w:rPr>
      </w:pPr>
    </w:p>
    <w:p w14:paraId="3525237B" w14:textId="77777777" w:rsidR="00186211" w:rsidRDefault="00186211" w:rsidP="001862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 July 2024</w:t>
      </w:r>
    </w:p>
    <w:p w14:paraId="538927B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4A3CB6" w14:textId="77777777" w:rsidR="00186211" w:rsidRDefault="00186211" w:rsidP="009139A6">
      <w:r>
        <w:separator/>
      </w:r>
    </w:p>
  </w:endnote>
  <w:endnote w:type="continuationSeparator" w:id="0">
    <w:p w14:paraId="202A8539" w14:textId="77777777" w:rsidR="00186211" w:rsidRDefault="0018621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A0ACB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3B2F4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4F371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D1D3EC" w14:textId="77777777" w:rsidR="00186211" w:rsidRDefault="00186211" w:rsidP="009139A6">
      <w:r>
        <w:separator/>
      </w:r>
    </w:p>
  </w:footnote>
  <w:footnote w:type="continuationSeparator" w:id="0">
    <w:p w14:paraId="5F1F8A83" w14:textId="77777777" w:rsidR="00186211" w:rsidRDefault="0018621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45333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164A3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BF590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211"/>
    <w:rsid w:val="000666E0"/>
    <w:rsid w:val="00186211"/>
    <w:rsid w:val="001C5947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C1778"/>
  <w15:chartTrackingRefBased/>
  <w15:docId w15:val="{A23594E5-FF4B-41B0-9962-5D0ABC6EB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2024-07-03T20:45:00Z</dcterms:created>
  <dcterms:modified xsi:type="dcterms:W3CDTF">2024-07-03T20:50:00Z</dcterms:modified>
</cp:coreProperties>
</file>