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6F3F3" w14:textId="77777777" w:rsidR="007D3349" w:rsidRDefault="007D3349" w:rsidP="007D3349">
      <w:pPr>
        <w:pStyle w:val="NoSpacing"/>
      </w:pPr>
      <w:r>
        <w:rPr>
          <w:u w:val="single"/>
        </w:rPr>
        <w:t>Johanna WALKER</w:t>
      </w:r>
      <w:r>
        <w:t xml:space="preserve">       (fl.1408-9)</w:t>
      </w:r>
    </w:p>
    <w:p w14:paraId="2BC97C6F" w14:textId="77777777" w:rsidR="007D3349" w:rsidRDefault="007D3349" w:rsidP="007D3349">
      <w:pPr>
        <w:pStyle w:val="NoSpacing"/>
      </w:pPr>
      <w:r>
        <w:t>of York.</w:t>
      </w:r>
    </w:p>
    <w:p w14:paraId="6BB768EA" w14:textId="77777777" w:rsidR="007D3349" w:rsidRDefault="007D3349" w:rsidP="007D3349">
      <w:pPr>
        <w:pStyle w:val="NoSpacing"/>
      </w:pPr>
    </w:p>
    <w:p w14:paraId="7640DADB" w14:textId="77777777" w:rsidR="007D3349" w:rsidRDefault="007D3349" w:rsidP="007D3349">
      <w:pPr>
        <w:pStyle w:val="NoSpacing"/>
      </w:pPr>
    </w:p>
    <w:p w14:paraId="3118FB85" w14:textId="77777777" w:rsidR="007D3349" w:rsidRDefault="007D3349" w:rsidP="007D3349">
      <w:pPr>
        <w:pStyle w:val="NoSpacing"/>
      </w:pPr>
      <w:r>
        <w:t>Daughter of Juliana Walker of York(q.v.).</w:t>
      </w:r>
    </w:p>
    <w:p w14:paraId="2675EFD0" w14:textId="77777777" w:rsidR="007D3349" w:rsidRDefault="007D3349" w:rsidP="007D3349">
      <w:pPr>
        <w:pStyle w:val="NoSpacing"/>
      </w:pPr>
      <w:r>
        <w:t>(“Register of the Guild of Corpus Christi in the City of York” produced</w:t>
      </w:r>
    </w:p>
    <w:p w14:paraId="157DD7E1" w14:textId="77777777" w:rsidR="007D3349" w:rsidRDefault="007D3349" w:rsidP="007D3349">
      <w:pPr>
        <w:pStyle w:val="NoSpacing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p.12)</w:t>
      </w:r>
    </w:p>
    <w:p w14:paraId="17CF99FF" w14:textId="77777777" w:rsidR="007D3349" w:rsidRDefault="007D3349" w:rsidP="007D3349">
      <w:pPr>
        <w:pStyle w:val="NoSpacing"/>
      </w:pPr>
    </w:p>
    <w:p w14:paraId="12539B83" w14:textId="77777777" w:rsidR="007D3349" w:rsidRDefault="007D3349" w:rsidP="007D3349">
      <w:pPr>
        <w:pStyle w:val="NoSpacing"/>
      </w:pPr>
    </w:p>
    <w:p w14:paraId="2C81BC32" w14:textId="77777777" w:rsidR="007D3349" w:rsidRDefault="007D3349" w:rsidP="007D3349">
      <w:pPr>
        <w:pStyle w:val="NoSpacing"/>
      </w:pPr>
      <w:r>
        <w:t xml:space="preserve">         1408-9</w:t>
      </w:r>
      <w:r>
        <w:tab/>
        <w:t>She joined the Gild of Corpus Christi.   (ibid.)</w:t>
      </w:r>
    </w:p>
    <w:p w14:paraId="081D8835" w14:textId="77777777" w:rsidR="007D3349" w:rsidRDefault="007D3349" w:rsidP="007D3349">
      <w:pPr>
        <w:pStyle w:val="NoSpacing"/>
      </w:pPr>
    </w:p>
    <w:p w14:paraId="6FFF1C03" w14:textId="77777777" w:rsidR="007D3349" w:rsidRDefault="007D3349" w:rsidP="007D3349">
      <w:pPr>
        <w:pStyle w:val="NoSpacing"/>
      </w:pPr>
    </w:p>
    <w:p w14:paraId="28E2993A" w14:textId="77777777" w:rsidR="007D3349" w:rsidRDefault="007D3349" w:rsidP="007D3349">
      <w:pPr>
        <w:pStyle w:val="NoSpacing"/>
      </w:pPr>
      <w:r>
        <w:t>13 July 2019</w:t>
      </w:r>
    </w:p>
    <w:p w14:paraId="23D429FD" w14:textId="77777777" w:rsidR="006B2F86" w:rsidRPr="00E71FC3" w:rsidRDefault="007D334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1C4E0" w14:textId="77777777" w:rsidR="007D3349" w:rsidRDefault="007D3349" w:rsidP="00E71FC3">
      <w:pPr>
        <w:spacing w:after="0" w:line="240" w:lineRule="auto"/>
      </w:pPr>
      <w:r>
        <w:separator/>
      </w:r>
    </w:p>
  </w:endnote>
  <w:endnote w:type="continuationSeparator" w:id="0">
    <w:p w14:paraId="71B78D1B" w14:textId="77777777" w:rsidR="007D3349" w:rsidRDefault="007D33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CB41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5BA1EF" w14:textId="77777777" w:rsidR="007D3349" w:rsidRDefault="007D3349" w:rsidP="00E71FC3">
      <w:pPr>
        <w:spacing w:after="0" w:line="240" w:lineRule="auto"/>
      </w:pPr>
      <w:r>
        <w:separator/>
      </w:r>
    </w:p>
  </w:footnote>
  <w:footnote w:type="continuationSeparator" w:id="0">
    <w:p w14:paraId="029A2794" w14:textId="77777777" w:rsidR="007D3349" w:rsidRDefault="007D33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349"/>
    <w:rsid w:val="001A7C09"/>
    <w:rsid w:val="00577BD5"/>
    <w:rsid w:val="00656CBA"/>
    <w:rsid w:val="006A1F77"/>
    <w:rsid w:val="00733BE7"/>
    <w:rsid w:val="007D334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4BC32"/>
  <w15:chartTrackingRefBased/>
  <w15:docId w15:val="{7D6E4497-B716-4B15-B208-818A02B1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2019-07-30T18:27:00Z</dcterms:created>
  <dcterms:modified xsi:type="dcterms:W3CDTF">2019-07-30T18:28:00Z</dcterms:modified>
</cp:coreProperties>
</file>