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DB20" w14:textId="0EFE96CA" w:rsidR="00966085" w:rsidRDefault="00966085" w:rsidP="00966085">
      <w:pPr>
        <w:pStyle w:val="NoSpacing"/>
      </w:pPr>
      <w:r>
        <w:rPr>
          <w:u w:val="single"/>
        </w:rPr>
        <w:t>James WALKER</w:t>
      </w:r>
      <w:r>
        <w:t xml:space="preserve">    </w:t>
      </w:r>
      <w:proofErr w:type="gramStart"/>
      <w:r>
        <w:t xml:space="preserve">   (</w:t>
      </w:r>
      <w:proofErr w:type="gramEnd"/>
      <w:r>
        <w:t>fl.149</w:t>
      </w:r>
      <w:r w:rsidR="00456CFC">
        <w:t>1</w:t>
      </w:r>
      <w:r>
        <w:t>)</w:t>
      </w:r>
    </w:p>
    <w:p w14:paraId="6CE91704" w14:textId="4A5C38E0" w:rsidR="00966085" w:rsidRDefault="00966085" w:rsidP="00966085">
      <w:pPr>
        <w:pStyle w:val="NoSpacing"/>
      </w:pPr>
      <w:r>
        <w:t>of York. Fletcher.</w:t>
      </w:r>
    </w:p>
    <w:p w14:paraId="4524DDBA" w14:textId="77777777" w:rsidR="00966085" w:rsidRDefault="00966085" w:rsidP="00966085">
      <w:pPr>
        <w:pStyle w:val="NoSpacing"/>
      </w:pPr>
    </w:p>
    <w:p w14:paraId="325B0A5A" w14:textId="77777777" w:rsidR="00966085" w:rsidRDefault="00966085" w:rsidP="00966085">
      <w:pPr>
        <w:pStyle w:val="NoSpacing"/>
      </w:pPr>
    </w:p>
    <w:p w14:paraId="69A8FA1B" w14:textId="7F69A585" w:rsidR="00966085" w:rsidRDefault="00966085" w:rsidP="00966085">
      <w:pPr>
        <w:pStyle w:val="NoSpacing"/>
      </w:pPr>
      <w:r>
        <w:tab/>
        <w:t>149</w:t>
      </w:r>
      <w:r w:rsidR="00456CFC">
        <w:t>1</w:t>
      </w:r>
      <w:r>
        <w:tab/>
        <w:t>He became a Freeman.   (R.F.Y. p.216)</w:t>
      </w:r>
    </w:p>
    <w:p w14:paraId="128FCEBB" w14:textId="77777777" w:rsidR="00966085" w:rsidRDefault="00966085" w:rsidP="00966085">
      <w:pPr>
        <w:pStyle w:val="NoSpacing"/>
      </w:pPr>
    </w:p>
    <w:p w14:paraId="31FA8525" w14:textId="77777777" w:rsidR="00966085" w:rsidRDefault="00966085" w:rsidP="00966085">
      <w:pPr>
        <w:pStyle w:val="NoSpacing"/>
      </w:pPr>
    </w:p>
    <w:p w14:paraId="72D2B288" w14:textId="77777777" w:rsidR="00966085" w:rsidRPr="002E6AFD" w:rsidRDefault="00966085" w:rsidP="00966085">
      <w:pPr>
        <w:pStyle w:val="NoSpacing"/>
      </w:pPr>
      <w:r>
        <w:t>30 June 2019</w:t>
      </w:r>
    </w:p>
    <w:p w14:paraId="0AF7B93C" w14:textId="4018F6BF" w:rsidR="00456CFC" w:rsidRPr="00966085" w:rsidRDefault="00456CFC" w:rsidP="00E71FC3">
      <w:pPr>
        <w:pStyle w:val="NoSpacing"/>
      </w:pPr>
    </w:p>
    <w:sectPr w:rsidR="006B2F86" w:rsidRPr="009660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A43BD" w14:textId="77777777" w:rsidR="00966085" w:rsidRDefault="00966085" w:rsidP="00E71FC3">
      <w:pPr>
        <w:spacing w:after="0" w:line="240" w:lineRule="auto"/>
      </w:pPr>
      <w:r>
        <w:separator/>
      </w:r>
    </w:p>
  </w:endnote>
  <w:endnote w:type="continuationSeparator" w:id="0">
    <w:p w14:paraId="21AB8181" w14:textId="77777777" w:rsidR="00966085" w:rsidRDefault="009660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D1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9F40F" w14:textId="77777777" w:rsidR="00966085" w:rsidRDefault="00966085" w:rsidP="00E71FC3">
      <w:pPr>
        <w:spacing w:after="0" w:line="240" w:lineRule="auto"/>
      </w:pPr>
      <w:r>
        <w:separator/>
      </w:r>
    </w:p>
  </w:footnote>
  <w:footnote w:type="continuationSeparator" w:id="0">
    <w:p w14:paraId="3BF223B8" w14:textId="77777777" w:rsidR="00966085" w:rsidRDefault="009660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85"/>
    <w:rsid w:val="001A7C09"/>
    <w:rsid w:val="00456CFC"/>
    <w:rsid w:val="00577BD5"/>
    <w:rsid w:val="00656CBA"/>
    <w:rsid w:val="006A1F77"/>
    <w:rsid w:val="00733BE7"/>
    <w:rsid w:val="0081740A"/>
    <w:rsid w:val="009660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1C9FF"/>
  <w15:chartTrackingRefBased/>
  <w15:docId w15:val="{78A951FA-90AB-4796-B9A3-6E11E703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2019-06-30T19:34:00Z</dcterms:created>
  <dcterms:modified xsi:type="dcterms:W3CDTF">2025-01-13T08:51:00Z</dcterms:modified>
</cp:coreProperties>
</file>