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2FE" w:rsidRDefault="007C12FE" w:rsidP="007C12FE">
      <w:pPr>
        <w:pStyle w:val="NoSpacing"/>
      </w:pPr>
      <w:r>
        <w:rPr>
          <w:u w:val="single"/>
        </w:rPr>
        <w:t>Isabell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C12FE" w:rsidRDefault="007C12FE" w:rsidP="007C12FE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:rsidR="007C12FE" w:rsidRDefault="007C12FE" w:rsidP="007C12FE">
      <w:pPr>
        <w:pStyle w:val="NoSpacing"/>
      </w:pPr>
    </w:p>
    <w:p w:rsidR="007C12FE" w:rsidRDefault="007C12FE" w:rsidP="007C12FE">
      <w:pPr>
        <w:pStyle w:val="NoSpacing"/>
      </w:pPr>
    </w:p>
    <w:p w:rsidR="007C12FE" w:rsidRDefault="007C12FE" w:rsidP="007C12FE">
      <w:pPr>
        <w:pStyle w:val="NoSpacing"/>
      </w:pPr>
      <w:r>
        <w:tab/>
        <w:t>1424</w:t>
      </w:r>
      <w:r>
        <w:tab/>
      </w:r>
      <w:r w:rsidR="006103EB">
        <w:t>Sh</w:t>
      </w:r>
      <w:bookmarkStart w:id="0" w:name="_GoBack"/>
      <w:bookmarkEnd w:id="0"/>
      <w:r>
        <w:t xml:space="preserve">e contributed </w:t>
      </w:r>
      <w:r>
        <w:t xml:space="preserve">3s </w:t>
      </w:r>
      <w:r>
        <w:t>towards the £100 loaned by the city to Henry VI.</w:t>
      </w:r>
    </w:p>
    <w:p w:rsidR="007C12FE" w:rsidRDefault="007C12FE" w:rsidP="007C12F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7C12FE" w:rsidRDefault="007C12FE" w:rsidP="007C12FE">
      <w:pPr>
        <w:pStyle w:val="NoSpacing"/>
      </w:pPr>
    </w:p>
    <w:p w:rsidR="007C12FE" w:rsidRDefault="007C12FE" w:rsidP="007C12FE">
      <w:pPr>
        <w:pStyle w:val="NoSpacing"/>
      </w:pPr>
    </w:p>
    <w:p w:rsidR="007C12FE" w:rsidRDefault="007C12FE" w:rsidP="007C12FE">
      <w:pPr>
        <w:pStyle w:val="NoSpacing"/>
      </w:pPr>
      <w:r>
        <w:t>30 January 2018</w:t>
      </w:r>
    </w:p>
    <w:p w:rsidR="006B2F86" w:rsidRPr="007C12FE" w:rsidRDefault="006103EB" w:rsidP="00E71FC3">
      <w:pPr>
        <w:pStyle w:val="NoSpacing"/>
      </w:pPr>
    </w:p>
    <w:sectPr w:rsidR="006B2F86" w:rsidRPr="007C12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2FE" w:rsidRDefault="007C12FE" w:rsidP="00E71FC3">
      <w:pPr>
        <w:spacing w:after="0" w:line="240" w:lineRule="auto"/>
      </w:pPr>
      <w:r>
        <w:separator/>
      </w:r>
    </w:p>
  </w:endnote>
  <w:endnote w:type="continuationSeparator" w:id="0">
    <w:p w:rsidR="007C12FE" w:rsidRDefault="007C12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2FE" w:rsidRDefault="007C12FE" w:rsidP="00E71FC3">
      <w:pPr>
        <w:spacing w:after="0" w:line="240" w:lineRule="auto"/>
      </w:pPr>
      <w:r>
        <w:separator/>
      </w:r>
    </w:p>
  </w:footnote>
  <w:footnote w:type="continuationSeparator" w:id="0">
    <w:p w:rsidR="007C12FE" w:rsidRDefault="007C12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FE"/>
    <w:rsid w:val="001A7C09"/>
    <w:rsid w:val="00577BD5"/>
    <w:rsid w:val="006103EB"/>
    <w:rsid w:val="00656CBA"/>
    <w:rsid w:val="006A1F77"/>
    <w:rsid w:val="00733BE7"/>
    <w:rsid w:val="007C12F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59F3"/>
  <w15:chartTrackingRefBased/>
  <w15:docId w15:val="{78363143-635F-4CD3-A94D-F5D0A333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2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2018-01-30T10:03:00Z</dcterms:created>
  <dcterms:modified xsi:type="dcterms:W3CDTF">2018-01-30T10:04:00Z</dcterms:modified>
</cp:coreProperties>
</file>