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B84BC" w14:textId="3241936F" w:rsidR="00222904" w:rsidRDefault="00EA1406" w:rsidP="00222904">
      <w:pPr>
        <w:pStyle w:val="NoSpacing"/>
      </w:pPr>
      <w:r>
        <w:rPr>
          <w:u w:val="single"/>
        </w:rPr>
        <w:t>Hugh WALKER</w:t>
      </w:r>
      <w:r>
        <w:t xml:space="preserve">         </w:t>
      </w:r>
      <w:r w:rsidR="00222904">
        <w:t>(fl.144</w:t>
      </w:r>
      <w:r w:rsidR="00222904">
        <w:t>9-62</w:t>
      </w:r>
      <w:r w:rsidR="00274A4D">
        <w:t>)</w:t>
      </w:r>
      <w:bookmarkStart w:id="0" w:name="_GoBack"/>
      <w:bookmarkEnd w:id="0"/>
    </w:p>
    <w:p w14:paraId="26D0006F" w14:textId="77777777" w:rsidR="00222904" w:rsidRDefault="00222904" w:rsidP="00222904">
      <w:pPr>
        <w:pStyle w:val="NoSpacing"/>
      </w:pPr>
      <w:r>
        <w:t xml:space="preserve">Rector of </w:t>
      </w:r>
      <w:proofErr w:type="spellStart"/>
      <w:r>
        <w:t>St.Mary’s</w:t>
      </w:r>
      <w:proofErr w:type="spellEnd"/>
      <w:r>
        <w:t xml:space="preserve"> Church, Richmond, North Riding of Yorkshire.</w:t>
      </w:r>
    </w:p>
    <w:p w14:paraId="14AD5787" w14:textId="77777777" w:rsidR="00222904" w:rsidRDefault="00222904" w:rsidP="00222904">
      <w:pPr>
        <w:pStyle w:val="NoSpacing"/>
      </w:pPr>
    </w:p>
    <w:p w14:paraId="5903882B" w14:textId="77777777" w:rsidR="00222904" w:rsidRDefault="00222904" w:rsidP="00222904">
      <w:pPr>
        <w:pStyle w:val="NoSpacing"/>
      </w:pPr>
    </w:p>
    <w:p w14:paraId="778BC750" w14:textId="7F6A6954" w:rsidR="00222904" w:rsidRDefault="00222904" w:rsidP="00222904">
      <w:pPr>
        <w:pStyle w:val="NoSpacing"/>
      </w:pPr>
      <w:r>
        <w:tab/>
        <w:t>144</w:t>
      </w:r>
      <w:r>
        <w:t>9</w:t>
      </w:r>
      <w:r>
        <w:tab/>
        <w:t>He became Rector.</w:t>
      </w:r>
    </w:p>
    <w:p w14:paraId="486A4544" w14:textId="77777777" w:rsidR="00222904" w:rsidRDefault="00222904" w:rsidP="00222904">
      <w:pPr>
        <w:pStyle w:val="NoSpacing"/>
      </w:pPr>
      <w:r>
        <w:tab/>
      </w:r>
      <w:r>
        <w:tab/>
        <w:t>(from information in the church)</w:t>
      </w:r>
    </w:p>
    <w:p w14:paraId="2FF02FA0" w14:textId="77777777" w:rsidR="00222904" w:rsidRDefault="00222904" w:rsidP="00222904">
      <w:pPr>
        <w:pStyle w:val="NoSpacing"/>
      </w:pPr>
    </w:p>
    <w:p w14:paraId="2C5FD283" w14:textId="77777777" w:rsidR="00222904" w:rsidRDefault="00222904" w:rsidP="00222904">
      <w:pPr>
        <w:pStyle w:val="NoSpacing"/>
      </w:pPr>
    </w:p>
    <w:p w14:paraId="731BA6B5" w14:textId="77777777" w:rsidR="00222904" w:rsidRPr="00CB321C" w:rsidRDefault="00222904" w:rsidP="00222904">
      <w:pPr>
        <w:pStyle w:val="NoSpacing"/>
      </w:pPr>
      <w:r>
        <w:t>21 February 2020</w:t>
      </w:r>
    </w:p>
    <w:p w14:paraId="5E4D0884" w14:textId="06D753A9" w:rsidR="006B2F86" w:rsidRPr="00EA1406" w:rsidRDefault="00274A4D" w:rsidP="00E71FC3">
      <w:pPr>
        <w:pStyle w:val="NoSpacing"/>
      </w:pPr>
    </w:p>
    <w:sectPr w:rsidR="006B2F86" w:rsidRPr="00EA140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65776D" w14:textId="77777777" w:rsidR="00EA1406" w:rsidRDefault="00EA1406" w:rsidP="00E71FC3">
      <w:pPr>
        <w:spacing w:after="0" w:line="240" w:lineRule="auto"/>
      </w:pPr>
      <w:r>
        <w:separator/>
      </w:r>
    </w:p>
  </w:endnote>
  <w:endnote w:type="continuationSeparator" w:id="0">
    <w:p w14:paraId="74AFD6ED" w14:textId="77777777" w:rsidR="00EA1406" w:rsidRDefault="00EA14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AF861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4C9E19" w14:textId="77777777" w:rsidR="00EA1406" w:rsidRDefault="00EA1406" w:rsidP="00E71FC3">
      <w:pPr>
        <w:spacing w:after="0" w:line="240" w:lineRule="auto"/>
      </w:pPr>
      <w:r>
        <w:separator/>
      </w:r>
    </w:p>
  </w:footnote>
  <w:footnote w:type="continuationSeparator" w:id="0">
    <w:p w14:paraId="41A6B4A1" w14:textId="77777777" w:rsidR="00EA1406" w:rsidRDefault="00EA14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406"/>
    <w:rsid w:val="001A7C09"/>
    <w:rsid w:val="00222904"/>
    <w:rsid w:val="00274A4D"/>
    <w:rsid w:val="00577BD5"/>
    <w:rsid w:val="006A1F77"/>
    <w:rsid w:val="00733BE7"/>
    <w:rsid w:val="00AB52E8"/>
    <w:rsid w:val="00B16D3F"/>
    <w:rsid w:val="00E71FC3"/>
    <w:rsid w:val="00EA1406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3AEBB"/>
  <w15:chartTrackingRefBased/>
  <w15:docId w15:val="{96685E03-110B-42CB-8F13-9764D4EE5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12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2020-02-21T20:38:00Z</dcterms:created>
  <dcterms:modified xsi:type="dcterms:W3CDTF">2020-02-21T20:50:00Z</dcterms:modified>
</cp:coreProperties>
</file>