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B42" w:rsidRDefault="000D7B42" w:rsidP="000D7B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WALKER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fl.1432) </w:t>
      </w:r>
    </w:p>
    <w:p w:rsidR="000D7B42" w:rsidRDefault="000D7B42" w:rsidP="000D7B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Mansfield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0D7B42" w:rsidRDefault="000D7B42" w:rsidP="000D7B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7B42" w:rsidRDefault="000D7B42" w:rsidP="000D7B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7B42" w:rsidRDefault="000D7B42" w:rsidP="000D7B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0D7B42" w:rsidRDefault="000D7B42" w:rsidP="000D7B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 holdings of the late Sir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Plumpton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D7B42" w:rsidRDefault="000D7B42" w:rsidP="000D7B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24-6)</w:t>
      </w:r>
    </w:p>
    <w:p w:rsidR="000D7B42" w:rsidRDefault="000D7B42" w:rsidP="000D7B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7B42" w:rsidRDefault="000D7B42" w:rsidP="000D7B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D7B42" w:rsidRDefault="000D7B42" w:rsidP="000D7B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December 2015</w:t>
      </w:r>
    </w:p>
    <w:sectPr w:rsidR="00DD5B8A" w:rsidRPr="000D7B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B42" w:rsidRDefault="000D7B42" w:rsidP="00564E3C">
      <w:pPr>
        <w:spacing w:after="0" w:line="240" w:lineRule="auto"/>
      </w:pPr>
      <w:r>
        <w:separator/>
      </w:r>
    </w:p>
  </w:endnote>
  <w:endnote w:type="continuationSeparator" w:id="0">
    <w:p w:rsidR="000D7B42" w:rsidRDefault="000D7B4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D7B42">
      <w:rPr>
        <w:rFonts w:ascii="Times New Roman" w:hAnsi="Times New Roman" w:cs="Times New Roman"/>
        <w:noProof/>
        <w:sz w:val="24"/>
        <w:szCs w:val="24"/>
      </w:rPr>
      <w:t>29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B42" w:rsidRDefault="000D7B42" w:rsidP="00564E3C">
      <w:pPr>
        <w:spacing w:after="0" w:line="240" w:lineRule="auto"/>
      </w:pPr>
      <w:r>
        <w:separator/>
      </w:r>
    </w:p>
  </w:footnote>
  <w:footnote w:type="continuationSeparator" w:id="0">
    <w:p w:rsidR="000D7B42" w:rsidRDefault="000D7B4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B42"/>
    <w:rsid w:val="000D7B4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614E2"/>
  <w15:chartTrackingRefBased/>
  <w15:docId w15:val="{DCB0E461-3A52-40F9-A8E6-131ABD97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2015-12-29T20:25:00Z</dcterms:created>
  <dcterms:modified xsi:type="dcterms:W3CDTF">2015-12-29T20:31:00Z</dcterms:modified>
</cp:coreProperties>
</file>