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78CBA" w14:textId="77777777" w:rsidR="00EB3292" w:rsidRDefault="00EB3292" w:rsidP="00EB32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WALKER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096E8AD9" w14:textId="77777777" w:rsidR="00EB3292" w:rsidRDefault="00EB3292" w:rsidP="00EB32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D1610C" w14:textId="77777777" w:rsidR="00EB3292" w:rsidRDefault="00EB3292" w:rsidP="00EB32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850EBC" w14:textId="77777777" w:rsidR="00EB3292" w:rsidRDefault="00EB3292" w:rsidP="00EB32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Warwick into lands of</w:t>
      </w:r>
    </w:p>
    <w:p w14:paraId="2A930210" w14:textId="77777777" w:rsidR="00EB3292" w:rsidRDefault="00EB3292" w:rsidP="00EB32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Sir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Brantyngham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4C2E964" w14:textId="77777777" w:rsidR="00EB3292" w:rsidRDefault="00EB3292" w:rsidP="00EB32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20-45)</w:t>
      </w:r>
    </w:p>
    <w:p w14:paraId="24808968" w14:textId="77777777" w:rsidR="00EB3292" w:rsidRDefault="00EB3292" w:rsidP="00EB32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2419B8" w14:textId="77777777" w:rsidR="00EB3292" w:rsidRDefault="00EB3292" w:rsidP="00EB32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FB97DC" w14:textId="77777777" w:rsidR="00EB3292" w:rsidRPr="00C27646" w:rsidRDefault="00EB3292" w:rsidP="00EB32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March 2022</w:t>
      </w:r>
    </w:p>
    <w:p w14:paraId="6EFE2492" w14:textId="67FDC20A" w:rsidR="00BA00AB" w:rsidRPr="00EB3292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F1122" w14:textId="77777777" w:rsidR="00EB3292" w:rsidRDefault="00EB3292" w:rsidP="009139A6">
      <w:r>
        <w:separator/>
      </w:r>
    </w:p>
  </w:endnote>
  <w:endnote w:type="continuationSeparator" w:id="0">
    <w:p w14:paraId="706ADC6F" w14:textId="77777777" w:rsidR="00EB3292" w:rsidRDefault="00EB329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0754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672B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CDAF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CDD6BF" w14:textId="77777777" w:rsidR="00EB3292" w:rsidRDefault="00EB3292" w:rsidP="009139A6">
      <w:r>
        <w:separator/>
      </w:r>
    </w:p>
  </w:footnote>
  <w:footnote w:type="continuationSeparator" w:id="0">
    <w:p w14:paraId="38E8870E" w14:textId="77777777" w:rsidR="00EB3292" w:rsidRDefault="00EB329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AF8C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AA3A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3319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29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B3292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1F12B"/>
  <w15:chartTrackingRefBased/>
  <w15:docId w15:val="{2B6EE318-E683-405A-A860-5BBC7ED09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2022-03-29T19:27:00Z</dcterms:created>
  <dcterms:modified xsi:type="dcterms:W3CDTF">2022-03-29T19:28:00Z</dcterms:modified>
</cp:coreProperties>
</file>