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Helen WALKER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 Riding of Yorkshire. Servant.</w:t>
      </w: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Margery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Overend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assault and taking against her,</w:t>
      </w:r>
    </w:p>
    <w:p w:rsidR="005114C6" w:rsidRDefault="005114C6" w:rsidP="005114C6">
      <w:pPr>
        <w:pStyle w:val="NoSpacing"/>
        <w:ind w:left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Richard Walker, junior(q.v.), Margery Walker(q.v.) and Elizabeth Walker(q.v.), all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Silsden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114C6" w:rsidRDefault="005114C6" w:rsidP="005114C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26 April 2016</w:t>
      </w:r>
    </w:p>
    <w:p w:rsidR="006B2F86" w:rsidRPr="00E71FC3" w:rsidRDefault="005114C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4C6" w:rsidRDefault="005114C6" w:rsidP="00E71FC3">
      <w:pPr>
        <w:spacing w:after="0" w:line="240" w:lineRule="auto"/>
      </w:pPr>
      <w:r>
        <w:separator/>
      </w:r>
    </w:p>
  </w:endnote>
  <w:endnote w:type="continuationSeparator" w:id="0">
    <w:p w:rsidR="005114C6" w:rsidRDefault="005114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4C6" w:rsidRDefault="005114C6" w:rsidP="00E71FC3">
      <w:pPr>
        <w:spacing w:after="0" w:line="240" w:lineRule="auto"/>
      </w:pPr>
      <w:r>
        <w:separator/>
      </w:r>
    </w:p>
  </w:footnote>
  <w:footnote w:type="continuationSeparator" w:id="0">
    <w:p w:rsidR="005114C6" w:rsidRDefault="005114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4C6"/>
    <w:rsid w:val="005114C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06747-8522-4BCD-ADFC-70F2E18E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14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2016-05-16T20:33:00Z</dcterms:created>
  <dcterms:modified xsi:type="dcterms:W3CDTF">2016-05-16T20:33:00Z</dcterms:modified>
</cp:coreProperties>
</file>