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2D99" w14:textId="0FDA3673" w:rsidR="00BA00AB" w:rsidRDefault="00C230F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Gregory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fl.1442-3)</w:t>
      </w:r>
    </w:p>
    <w:p w14:paraId="41678F5A" w14:textId="1AE2E52B" w:rsidR="00C230F3" w:rsidRDefault="00C230F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0D7E5C2B" w14:textId="43A2A447" w:rsidR="00C230F3" w:rsidRDefault="00C230F3" w:rsidP="009139A6">
      <w:pPr>
        <w:pStyle w:val="NoSpacing"/>
        <w:rPr>
          <w:rFonts w:cs="Times New Roman"/>
          <w:szCs w:val="24"/>
        </w:rPr>
      </w:pPr>
    </w:p>
    <w:p w14:paraId="39A0CCFF" w14:textId="79EEC793" w:rsidR="00C230F3" w:rsidRDefault="00C230F3" w:rsidP="009139A6">
      <w:pPr>
        <w:pStyle w:val="NoSpacing"/>
        <w:rPr>
          <w:rFonts w:cs="Times New Roman"/>
          <w:szCs w:val="24"/>
        </w:rPr>
      </w:pPr>
    </w:p>
    <w:p w14:paraId="586B47C7" w14:textId="2847A6FA" w:rsidR="00C230F3" w:rsidRDefault="00C230F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1442-3</w:t>
      </w:r>
      <w:r>
        <w:rPr>
          <w:rFonts w:cs="Times New Roman"/>
          <w:szCs w:val="24"/>
        </w:rPr>
        <w:tab/>
        <w:t xml:space="preserve">He was apprenticed to </w:t>
      </w:r>
      <w:r w:rsidR="00B26446">
        <w:rPr>
          <w:rFonts w:cs="Times New Roman"/>
          <w:szCs w:val="24"/>
        </w:rPr>
        <w:t xml:space="preserve">Thomas </w:t>
      </w:r>
      <w:proofErr w:type="spellStart"/>
      <w:r w:rsidR="00B26446">
        <w:rPr>
          <w:rFonts w:cs="Times New Roman"/>
          <w:szCs w:val="24"/>
        </w:rPr>
        <w:t>Pakeman</w:t>
      </w:r>
      <w:proofErr w:type="spellEnd"/>
      <w:r w:rsidR="00B26446">
        <w:rPr>
          <w:rFonts w:cs="Times New Roman"/>
          <w:szCs w:val="24"/>
        </w:rPr>
        <w:t>(q.v.).</w:t>
      </w:r>
    </w:p>
    <w:p w14:paraId="5FDDA028" w14:textId="3BF3E14B" w:rsidR="00B26446" w:rsidRDefault="00B26446" w:rsidP="00B2644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r>
        <w:rPr>
          <w:rFonts w:eastAsia="Times New Roman" w:cs="Times New Roman"/>
          <w:szCs w:val="24"/>
        </w:rPr>
        <w:t>vol.I</w:t>
      </w:r>
      <w:proofErr w:type="spellEnd"/>
      <w:r>
        <w:rPr>
          <w:rFonts w:eastAsia="Times New Roman" w:cs="Times New Roman"/>
          <w:szCs w:val="24"/>
        </w:rPr>
        <w:t xml:space="preserve"> published by the Cutlers’ Company 1916 p</w:t>
      </w:r>
      <w:r>
        <w:rPr>
          <w:rFonts w:eastAsia="Times New Roman" w:cs="Times New Roman"/>
          <w:szCs w:val="24"/>
        </w:rPr>
        <w:t>.305)</w:t>
      </w:r>
    </w:p>
    <w:p w14:paraId="1616DCB4" w14:textId="061DB2CC" w:rsidR="00B26446" w:rsidRDefault="00B26446" w:rsidP="00B26446">
      <w:pPr>
        <w:pStyle w:val="NoSpacing"/>
        <w:rPr>
          <w:rFonts w:eastAsia="Times New Roman" w:cs="Times New Roman"/>
          <w:szCs w:val="24"/>
        </w:rPr>
      </w:pPr>
    </w:p>
    <w:p w14:paraId="3C60E193" w14:textId="6BBA9758" w:rsidR="00B26446" w:rsidRDefault="00B26446" w:rsidP="00B26446">
      <w:pPr>
        <w:pStyle w:val="NoSpacing"/>
        <w:rPr>
          <w:rFonts w:eastAsia="Times New Roman" w:cs="Times New Roman"/>
          <w:szCs w:val="24"/>
        </w:rPr>
      </w:pPr>
    </w:p>
    <w:p w14:paraId="704D0E17" w14:textId="77777777" w:rsidR="00B26446" w:rsidRPr="00B26446" w:rsidRDefault="00B26446" w:rsidP="00B26446">
      <w:pPr>
        <w:pStyle w:val="NoSpacing"/>
        <w:rPr>
          <w:rFonts w:cs="Times New Roman"/>
          <w:szCs w:val="24"/>
        </w:rPr>
      </w:pPr>
    </w:p>
    <w:sectPr w:rsidR="00B26446" w:rsidRPr="00B264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6534D" w14:textId="77777777" w:rsidR="00C230F3" w:rsidRDefault="00C230F3" w:rsidP="009139A6">
      <w:r>
        <w:separator/>
      </w:r>
    </w:p>
  </w:endnote>
  <w:endnote w:type="continuationSeparator" w:id="0">
    <w:p w14:paraId="6A3648AC" w14:textId="77777777" w:rsidR="00C230F3" w:rsidRDefault="00C230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71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12D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C2A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0345B" w14:textId="77777777" w:rsidR="00C230F3" w:rsidRDefault="00C230F3" w:rsidP="009139A6">
      <w:r>
        <w:separator/>
      </w:r>
    </w:p>
  </w:footnote>
  <w:footnote w:type="continuationSeparator" w:id="0">
    <w:p w14:paraId="724EA474" w14:textId="77777777" w:rsidR="00C230F3" w:rsidRDefault="00C230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D92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223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7D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F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26446"/>
    <w:rsid w:val="00BA00AB"/>
    <w:rsid w:val="00C230F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534AA"/>
  <w15:chartTrackingRefBased/>
  <w15:docId w15:val="{DE1A2419-365C-429E-BC8B-80E78C15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2023-01-24T16:40:00Z</dcterms:created>
  <dcterms:modified xsi:type="dcterms:W3CDTF">2023-01-24T19:04:00Z</dcterms:modified>
</cp:coreProperties>
</file>