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C4D215" w14:textId="52E72CA1" w:rsidR="005230D5" w:rsidRDefault="00E07B8F" w:rsidP="00927C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Cecily WALKER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d.1442)</w:t>
      </w:r>
    </w:p>
    <w:p w14:paraId="0D67F1C2" w14:textId="081B8B30" w:rsidR="00E07B8F" w:rsidRDefault="00E07B8F" w:rsidP="00927C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</w:t>
      </w:r>
    </w:p>
    <w:p w14:paraId="504119FF" w14:textId="77777777" w:rsidR="00E07B8F" w:rsidRDefault="00E07B8F" w:rsidP="00927C1B">
      <w:pPr>
        <w:pStyle w:val="NoSpacing"/>
        <w:rPr>
          <w:rFonts w:cs="Times New Roman"/>
          <w:szCs w:val="24"/>
        </w:rPr>
      </w:pPr>
    </w:p>
    <w:p w14:paraId="48B7C0D9" w14:textId="77777777" w:rsidR="00E07B8F" w:rsidRDefault="00E07B8F" w:rsidP="00927C1B">
      <w:pPr>
        <w:pStyle w:val="NoSpacing"/>
        <w:rPr>
          <w:rFonts w:cs="Times New Roman"/>
          <w:szCs w:val="24"/>
        </w:rPr>
      </w:pPr>
    </w:p>
    <w:p w14:paraId="38703496" w14:textId="67A184D8" w:rsidR="00E07B8F" w:rsidRDefault="00E07B8F" w:rsidP="00927C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Apr.1442</w:t>
      </w:r>
      <w:r>
        <w:rPr>
          <w:rFonts w:cs="Times New Roman"/>
          <w:szCs w:val="24"/>
        </w:rPr>
        <w:tab/>
        <w:t>She made her Will.   (W.Y.R. p.176)</w:t>
      </w:r>
    </w:p>
    <w:p w14:paraId="4DA3F01F" w14:textId="65E6A0AC" w:rsidR="00E07B8F" w:rsidRDefault="00E07B8F" w:rsidP="00927C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Jul.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her Will.   (ibid.)</w:t>
      </w:r>
    </w:p>
    <w:p w14:paraId="5BDE0D43" w14:textId="77777777" w:rsidR="00E07B8F" w:rsidRDefault="00E07B8F" w:rsidP="00927C1B">
      <w:pPr>
        <w:pStyle w:val="NoSpacing"/>
        <w:rPr>
          <w:rFonts w:cs="Times New Roman"/>
          <w:szCs w:val="24"/>
        </w:rPr>
      </w:pPr>
    </w:p>
    <w:p w14:paraId="1BA6A577" w14:textId="77777777" w:rsidR="00E07B8F" w:rsidRDefault="00E07B8F" w:rsidP="00927C1B">
      <w:pPr>
        <w:pStyle w:val="NoSpacing"/>
        <w:rPr>
          <w:rFonts w:cs="Times New Roman"/>
          <w:szCs w:val="24"/>
        </w:rPr>
      </w:pPr>
    </w:p>
    <w:p w14:paraId="565163D7" w14:textId="106086B8" w:rsidR="00E07B8F" w:rsidRDefault="00E07B8F" w:rsidP="00927C1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June 2024</w:t>
      </w:r>
    </w:p>
    <w:p w14:paraId="0CDE3391" w14:textId="77777777" w:rsidR="00E07B8F" w:rsidRPr="00E07B8F" w:rsidRDefault="00E07B8F" w:rsidP="00927C1B">
      <w:pPr>
        <w:pStyle w:val="NoSpacing"/>
        <w:rPr>
          <w:rFonts w:cs="Times New Roman"/>
          <w:szCs w:val="24"/>
        </w:rPr>
      </w:pPr>
    </w:p>
    <w:p w14:paraId="7E3B4F15" w14:textId="4D10FF9D" w:rsidR="00927C1B" w:rsidRPr="00927C1B" w:rsidRDefault="00927C1B" w:rsidP="00260445">
      <w:pPr>
        <w:pStyle w:val="NoSpacing"/>
        <w:rPr>
          <w:rFonts w:cs="Times New Roman"/>
          <w:szCs w:val="24"/>
        </w:rPr>
      </w:pPr>
    </w:p>
    <w:p w14:paraId="48A53582" w14:textId="7946F62B" w:rsidR="00260445" w:rsidRPr="00260445" w:rsidRDefault="00260445" w:rsidP="008B2F87">
      <w:pPr>
        <w:pStyle w:val="NoSpacing"/>
        <w:rPr>
          <w:rFonts w:cs="Times New Roman"/>
          <w:szCs w:val="24"/>
        </w:rPr>
      </w:pPr>
    </w:p>
    <w:p w14:paraId="318AA25B" w14:textId="77777777" w:rsidR="00260445" w:rsidRPr="00260445" w:rsidRDefault="00260445" w:rsidP="008B2F87">
      <w:pPr>
        <w:pStyle w:val="NoSpacing"/>
        <w:rPr>
          <w:rFonts w:cs="Times New Roman"/>
          <w:szCs w:val="24"/>
        </w:rPr>
      </w:pPr>
    </w:p>
    <w:p w14:paraId="6A02FA89" w14:textId="386D2A53" w:rsidR="008B2F87" w:rsidRPr="00F56C14" w:rsidRDefault="008B2F87" w:rsidP="00AE3EDA">
      <w:pPr>
        <w:pStyle w:val="NoSpacing"/>
        <w:rPr>
          <w:rFonts w:cs="Times New Roman"/>
          <w:szCs w:val="24"/>
        </w:rPr>
      </w:pPr>
    </w:p>
    <w:p w14:paraId="0AE0DF5D" w14:textId="77777777" w:rsidR="00AE3EDA" w:rsidRPr="00AE3EDA" w:rsidRDefault="00AE3EDA" w:rsidP="009D2874">
      <w:pPr>
        <w:pStyle w:val="NoSpacing"/>
        <w:rPr>
          <w:rFonts w:cs="Times New Roman"/>
          <w:szCs w:val="24"/>
        </w:rPr>
      </w:pPr>
    </w:p>
    <w:p w14:paraId="538E8DD1" w14:textId="710E1453" w:rsidR="009D2874" w:rsidRPr="00D55CE9" w:rsidRDefault="009D2874" w:rsidP="00D55CE9">
      <w:pPr>
        <w:pStyle w:val="NoSpacing"/>
        <w:rPr>
          <w:rFonts w:cs="Times New Roman"/>
          <w:szCs w:val="24"/>
        </w:rPr>
      </w:pPr>
    </w:p>
    <w:p w14:paraId="3E303971" w14:textId="42D199E4" w:rsidR="00D55CE9" w:rsidRPr="00D55CE9" w:rsidRDefault="00D55CE9" w:rsidP="006D0508">
      <w:pPr>
        <w:pStyle w:val="NoSpacing"/>
        <w:rPr>
          <w:rFonts w:cs="Times New Roman"/>
          <w:szCs w:val="24"/>
        </w:rPr>
      </w:pPr>
    </w:p>
    <w:p w14:paraId="375E9998" w14:textId="1AF9DBD9" w:rsidR="006D0508" w:rsidRPr="006D0508" w:rsidRDefault="006D0508" w:rsidP="006D0508">
      <w:pPr>
        <w:pStyle w:val="NoSpacing"/>
        <w:rPr>
          <w:rFonts w:cs="Times New Roman"/>
          <w:szCs w:val="24"/>
        </w:rPr>
      </w:pPr>
    </w:p>
    <w:p w14:paraId="2676220D" w14:textId="4FF80F5E" w:rsidR="006D0508" w:rsidRPr="006D0508" w:rsidRDefault="006D0508" w:rsidP="0007451C">
      <w:pPr>
        <w:pStyle w:val="NoSpacing"/>
        <w:rPr>
          <w:rFonts w:cs="Times New Roman"/>
          <w:szCs w:val="24"/>
        </w:rPr>
      </w:pPr>
    </w:p>
    <w:p w14:paraId="68F3F9C9" w14:textId="48D29237" w:rsidR="0007451C" w:rsidRPr="0007451C" w:rsidRDefault="0007451C" w:rsidP="0007451C">
      <w:pPr>
        <w:pStyle w:val="NoSpacing"/>
        <w:rPr>
          <w:rFonts w:cs="Times New Roman"/>
          <w:szCs w:val="24"/>
        </w:rPr>
      </w:pPr>
    </w:p>
    <w:p w14:paraId="010B9C82" w14:textId="634D3AA5" w:rsidR="0007451C" w:rsidRPr="0007451C" w:rsidRDefault="0007451C" w:rsidP="0007451C">
      <w:pPr>
        <w:pStyle w:val="NoSpacing"/>
        <w:rPr>
          <w:rFonts w:cs="Times New Roman"/>
          <w:szCs w:val="24"/>
        </w:rPr>
      </w:pPr>
    </w:p>
    <w:p w14:paraId="0F9812EE" w14:textId="20191612" w:rsidR="0007451C" w:rsidRPr="0007451C" w:rsidRDefault="0007451C" w:rsidP="0007451C">
      <w:pPr>
        <w:pStyle w:val="NoSpacing"/>
        <w:rPr>
          <w:rFonts w:cs="Times New Roman"/>
          <w:szCs w:val="24"/>
        </w:rPr>
      </w:pPr>
    </w:p>
    <w:p w14:paraId="6C6BAD7D" w14:textId="3D4A6F26" w:rsidR="0007451C" w:rsidRPr="0007451C" w:rsidRDefault="0007451C" w:rsidP="0007451C">
      <w:pPr>
        <w:pStyle w:val="NoSpacing"/>
        <w:rPr>
          <w:rFonts w:eastAsia="Times New Roman" w:cs="Times New Roman"/>
          <w:szCs w:val="24"/>
        </w:rPr>
      </w:pPr>
    </w:p>
    <w:p w14:paraId="49B7963C" w14:textId="35666B75" w:rsidR="006C0AC2" w:rsidRPr="006C0AC2" w:rsidRDefault="006C0AC2" w:rsidP="009139A6">
      <w:pPr>
        <w:pStyle w:val="NoSpacing"/>
        <w:rPr>
          <w:rFonts w:cs="Times New Roman"/>
          <w:szCs w:val="24"/>
        </w:rPr>
      </w:pPr>
    </w:p>
    <w:sectPr w:rsidR="006C0AC2" w:rsidRPr="006C0A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BD6641" w14:textId="77777777" w:rsidR="006C0AC2" w:rsidRDefault="006C0AC2" w:rsidP="009139A6">
      <w:r>
        <w:separator/>
      </w:r>
    </w:p>
  </w:endnote>
  <w:endnote w:type="continuationSeparator" w:id="0">
    <w:p w14:paraId="0D800E43" w14:textId="77777777" w:rsidR="006C0AC2" w:rsidRDefault="006C0A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C4C6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8BE0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3A3EF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6F6098" w14:textId="77777777" w:rsidR="006C0AC2" w:rsidRDefault="006C0AC2" w:rsidP="009139A6">
      <w:r>
        <w:separator/>
      </w:r>
    </w:p>
  </w:footnote>
  <w:footnote w:type="continuationSeparator" w:id="0">
    <w:p w14:paraId="65138FCD" w14:textId="77777777" w:rsidR="006C0AC2" w:rsidRDefault="006C0A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DC70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F08D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BA4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AC2"/>
    <w:rsid w:val="000666E0"/>
    <w:rsid w:val="0007451C"/>
    <w:rsid w:val="000D4D66"/>
    <w:rsid w:val="002510B7"/>
    <w:rsid w:val="00260445"/>
    <w:rsid w:val="00270799"/>
    <w:rsid w:val="002C5A24"/>
    <w:rsid w:val="0030184A"/>
    <w:rsid w:val="0030665B"/>
    <w:rsid w:val="003774E9"/>
    <w:rsid w:val="003C1746"/>
    <w:rsid w:val="005230D5"/>
    <w:rsid w:val="005C130B"/>
    <w:rsid w:val="0063388D"/>
    <w:rsid w:val="0068026C"/>
    <w:rsid w:val="006C0AC2"/>
    <w:rsid w:val="006D0508"/>
    <w:rsid w:val="00826F5C"/>
    <w:rsid w:val="008B2F87"/>
    <w:rsid w:val="009139A6"/>
    <w:rsid w:val="00927C1B"/>
    <w:rsid w:val="009411C2"/>
    <w:rsid w:val="009448BB"/>
    <w:rsid w:val="00947624"/>
    <w:rsid w:val="009D2874"/>
    <w:rsid w:val="00A3176C"/>
    <w:rsid w:val="00AE3EDA"/>
    <w:rsid w:val="00AE65F8"/>
    <w:rsid w:val="00BA00AB"/>
    <w:rsid w:val="00BC33FE"/>
    <w:rsid w:val="00C439EE"/>
    <w:rsid w:val="00C71834"/>
    <w:rsid w:val="00CB4ED9"/>
    <w:rsid w:val="00D55CE9"/>
    <w:rsid w:val="00E07B8F"/>
    <w:rsid w:val="00E61DA6"/>
    <w:rsid w:val="00EB3209"/>
    <w:rsid w:val="00F41096"/>
    <w:rsid w:val="00F5287F"/>
    <w:rsid w:val="00F5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676D4"/>
  <w15:chartTrackingRefBased/>
  <w15:docId w15:val="{538C99CB-A0E4-4F74-81EE-6E9C21F74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27C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7C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1095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2024-06-24T13:23:00Z</dcterms:created>
  <dcterms:modified xsi:type="dcterms:W3CDTF">2024-06-25T08:11:00Z</dcterms:modified>
</cp:coreProperties>
</file>