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5DD3C8" w14:textId="77777777" w:rsidR="0042268B" w:rsidRDefault="0042268B" w:rsidP="004226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d.1426)</w:t>
      </w:r>
    </w:p>
    <w:p w14:paraId="5C928123" w14:textId="77777777" w:rsidR="0042268B" w:rsidRDefault="0042268B" w:rsidP="004226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Widow.</w:t>
      </w:r>
    </w:p>
    <w:p w14:paraId="7B71019D" w14:textId="77777777" w:rsidR="0042268B" w:rsidRDefault="0042268B" w:rsidP="0042268B">
      <w:pPr>
        <w:pStyle w:val="NoSpacing"/>
        <w:rPr>
          <w:rFonts w:cs="Times New Roman"/>
          <w:szCs w:val="24"/>
        </w:rPr>
      </w:pPr>
    </w:p>
    <w:p w14:paraId="3957E570" w14:textId="77777777" w:rsidR="0042268B" w:rsidRDefault="0042268B" w:rsidP="0042268B">
      <w:pPr>
        <w:pStyle w:val="NoSpacing"/>
        <w:rPr>
          <w:rFonts w:cs="Times New Roman"/>
          <w:szCs w:val="24"/>
        </w:rPr>
      </w:pPr>
    </w:p>
    <w:p w14:paraId="7C09C7D6" w14:textId="77777777" w:rsidR="0042268B" w:rsidRDefault="0042268B" w:rsidP="004226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Richard.    (W.Y.R. p.176)</w:t>
      </w:r>
    </w:p>
    <w:p w14:paraId="1E4447E4" w14:textId="77777777" w:rsidR="0042268B" w:rsidRDefault="0042268B" w:rsidP="0042268B">
      <w:pPr>
        <w:pStyle w:val="NoSpacing"/>
        <w:rPr>
          <w:rFonts w:cs="Times New Roman"/>
          <w:szCs w:val="24"/>
        </w:rPr>
      </w:pPr>
    </w:p>
    <w:p w14:paraId="3C86C614" w14:textId="77777777" w:rsidR="0042268B" w:rsidRDefault="0042268B" w:rsidP="0042268B">
      <w:pPr>
        <w:pStyle w:val="NoSpacing"/>
        <w:rPr>
          <w:rFonts w:cs="Times New Roman"/>
          <w:szCs w:val="24"/>
        </w:rPr>
      </w:pPr>
    </w:p>
    <w:p w14:paraId="1969B559" w14:textId="77777777" w:rsidR="0042268B" w:rsidRDefault="0042268B" w:rsidP="004226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Nov.1426</w:t>
      </w:r>
      <w:r>
        <w:rPr>
          <w:rFonts w:cs="Times New Roman"/>
          <w:szCs w:val="24"/>
        </w:rPr>
        <w:tab/>
        <w:t>She made her Will.   (ibid.)</w:t>
      </w:r>
    </w:p>
    <w:p w14:paraId="075EE722" w14:textId="77777777" w:rsidR="0042268B" w:rsidRDefault="0042268B" w:rsidP="004226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Dec.</w:t>
      </w:r>
      <w:r>
        <w:rPr>
          <w:rFonts w:cs="Times New Roman"/>
          <w:szCs w:val="24"/>
        </w:rPr>
        <w:tab/>
        <w:t>Probate of her Will.   (ibid.)</w:t>
      </w:r>
    </w:p>
    <w:p w14:paraId="5ED5C7FC" w14:textId="77777777" w:rsidR="0042268B" w:rsidRDefault="0042268B" w:rsidP="0042268B">
      <w:pPr>
        <w:pStyle w:val="NoSpacing"/>
        <w:rPr>
          <w:rFonts w:cs="Times New Roman"/>
          <w:szCs w:val="24"/>
        </w:rPr>
      </w:pPr>
    </w:p>
    <w:p w14:paraId="4A65F712" w14:textId="77777777" w:rsidR="0042268B" w:rsidRDefault="0042268B" w:rsidP="0042268B">
      <w:pPr>
        <w:pStyle w:val="NoSpacing"/>
        <w:rPr>
          <w:rFonts w:cs="Times New Roman"/>
          <w:szCs w:val="24"/>
        </w:rPr>
      </w:pPr>
    </w:p>
    <w:p w14:paraId="44C4564A" w14:textId="77777777" w:rsidR="0042268B" w:rsidRDefault="0042268B" w:rsidP="004226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June 2024</w:t>
      </w:r>
    </w:p>
    <w:p w14:paraId="398B2F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4F161" w14:textId="77777777" w:rsidR="0042268B" w:rsidRDefault="0042268B" w:rsidP="009139A6">
      <w:r>
        <w:separator/>
      </w:r>
    </w:p>
  </w:endnote>
  <w:endnote w:type="continuationSeparator" w:id="0">
    <w:p w14:paraId="4A0CBA6A" w14:textId="77777777" w:rsidR="0042268B" w:rsidRDefault="004226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C3C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A2C1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A9F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0C1D66" w14:textId="77777777" w:rsidR="0042268B" w:rsidRDefault="0042268B" w:rsidP="009139A6">
      <w:r>
        <w:separator/>
      </w:r>
    </w:p>
  </w:footnote>
  <w:footnote w:type="continuationSeparator" w:id="0">
    <w:p w14:paraId="5C0B3793" w14:textId="77777777" w:rsidR="0042268B" w:rsidRDefault="004226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2B3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7BB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604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8B"/>
    <w:rsid w:val="000666E0"/>
    <w:rsid w:val="002510B7"/>
    <w:rsid w:val="00270799"/>
    <w:rsid w:val="0042268B"/>
    <w:rsid w:val="005C130B"/>
    <w:rsid w:val="0068026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E7A07"/>
  <w15:chartTrackingRefBased/>
  <w15:docId w15:val="{805F482A-6D2F-4D54-9FE9-C9CDEBE2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2024-06-25T08:10:00Z</dcterms:created>
  <dcterms:modified xsi:type="dcterms:W3CDTF">2024-06-25T08:11:00Z</dcterms:modified>
</cp:coreProperties>
</file>