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94F4B" w14:textId="77777777" w:rsidR="008C02C8" w:rsidRDefault="008C02C8" w:rsidP="008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Adam WALKER (alias </w:t>
      </w:r>
      <w:proofErr w:type="gramStart"/>
      <w:r>
        <w:rPr>
          <w:rFonts w:cs="Times New Roman"/>
          <w:szCs w:val="24"/>
          <w:u w:val="single"/>
        </w:rPr>
        <w:t>WATSON)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(d.1466)</w:t>
      </w:r>
    </w:p>
    <w:p w14:paraId="24D3C5D1" w14:textId="77777777" w:rsidR="008C02C8" w:rsidRDefault="008C02C8" w:rsidP="008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Fishmonger.</w:t>
      </w:r>
    </w:p>
    <w:p w14:paraId="6B58A709" w14:textId="77777777" w:rsidR="008C02C8" w:rsidRDefault="008C02C8" w:rsidP="008C02C8">
      <w:pPr>
        <w:pStyle w:val="NoSpacing"/>
        <w:rPr>
          <w:rFonts w:cs="Times New Roman"/>
          <w:szCs w:val="24"/>
        </w:rPr>
      </w:pPr>
    </w:p>
    <w:p w14:paraId="430CE261" w14:textId="77777777" w:rsidR="008C02C8" w:rsidRDefault="008C02C8" w:rsidP="008C02C8">
      <w:pPr>
        <w:pStyle w:val="NoSpacing"/>
        <w:rPr>
          <w:rFonts w:cs="Times New Roman"/>
          <w:szCs w:val="24"/>
        </w:rPr>
      </w:pPr>
    </w:p>
    <w:p w14:paraId="60558278" w14:textId="77777777" w:rsidR="008C02C8" w:rsidRDefault="008C02C8" w:rsidP="008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Nov.1466</w:t>
      </w:r>
      <w:r>
        <w:rPr>
          <w:rFonts w:cs="Times New Roman"/>
          <w:szCs w:val="24"/>
        </w:rPr>
        <w:tab/>
        <w:t>Administration of his lands and possessions was granted.</w:t>
      </w:r>
    </w:p>
    <w:p w14:paraId="4B7B30A0" w14:textId="77777777" w:rsidR="008C02C8" w:rsidRDefault="008C02C8" w:rsidP="008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p.176)</w:t>
      </w:r>
    </w:p>
    <w:p w14:paraId="50054DB4" w14:textId="77777777" w:rsidR="008C02C8" w:rsidRDefault="008C02C8" w:rsidP="008C02C8">
      <w:pPr>
        <w:pStyle w:val="NoSpacing"/>
        <w:rPr>
          <w:rFonts w:cs="Times New Roman"/>
          <w:szCs w:val="24"/>
        </w:rPr>
      </w:pPr>
    </w:p>
    <w:p w14:paraId="7682DB96" w14:textId="77777777" w:rsidR="008C02C8" w:rsidRDefault="008C02C8" w:rsidP="008C02C8">
      <w:pPr>
        <w:pStyle w:val="NoSpacing"/>
        <w:rPr>
          <w:rFonts w:cs="Times New Roman"/>
          <w:szCs w:val="24"/>
        </w:rPr>
      </w:pPr>
    </w:p>
    <w:p w14:paraId="152F0A99" w14:textId="77777777" w:rsidR="008C02C8" w:rsidRDefault="008C02C8" w:rsidP="008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722F07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B4D29" w14:textId="77777777" w:rsidR="008C02C8" w:rsidRDefault="008C02C8" w:rsidP="009139A6">
      <w:r>
        <w:separator/>
      </w:r>
    </w:p>
  </w:endnote>
  <w:endnote w:type="continuationSeparator" w:id="0">
    <w:p w14:paraId="517B6819" w14:textId="77777777" w:rsidR="008C02C8" w:rsidRDefault="008C02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47B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D77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760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E7B5E" w14:textId="77777777" w:rsidR="008C02C8" w:rsidRDefault="008C02C8" w:rsidP="009139A6">
      <w:r>
        <w:separator/>
      </w:r>
    </w:p>
  </w:footnote>
  <w:footnote w:type="continuationSeparator" w:id="0">
    <w:p w14:paraId="2DA52E0E" w14:textId="77777777" w:rsidR="008C02C8" w:rsidRDefault="008C02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74A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9C9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16B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2C8"/>
    <w:rsid w:val="000666E0"/>
    <w:rsid w:val="002510B7"/>
    <w:rsid w:val="00270799"/>
    <w:rsid w:val="005C130B"/>
    <w:rsid w:val="006364A4"/>
    <w:rsid w:val="00826F5C"/>
    <w:rsid w:val="008C02C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E0964"/>
  <w15:chartTrackingRefBased/>
  <w15:docId w15:val="{30526711-0D1C-4FF1-86FA-B7BE94AA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2024-07-13T20:08:00Z</dcterms:created>
  <dcterms:modified xsi:type="dcterms:W3CDTF">2024-07-13T20:09:00Z</dcterms:modified>
</cp:coreProperties>
</file>