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11F6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WALKAR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1FF0C710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Monk Bretton Priory.</w:t>
      </w:r>
    </w:p>
    <w:p w14:paraId="7311693B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EF404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E439C3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2688AE81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49B5B56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008BBA78" w14:textId="77777777" w:rsidR="00196AAC" w:rsidRDefault="00196AAC" w:rsidP="00196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Austin Friars at</w:t>
      </w:r>
    </w:p>
    <w:p w14:paraId="0B7D415F" w14:textId="77777777" w:rsidR="00196AAC" w:rsidRDefault="00196AAC" w:rsidP="00196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7C7A729C" w14:textId="7BC1F805" w:rsidR="00196AAC" w:rsidRDefault="00196AAC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370BCF3B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19CDDE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BA9C6" w14:textId="77777777" w:rsidR="00E258A2" w:rsidRDefault="00E258A2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5DB42ECF" w14:textId="0BF4FEB9" w:rsidR="00196AAC" w:rsidRDefault="00196AAC" w:rsidP="00E25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2025</w:t>
      </w:r>
    </w:p>
    <w:p w14:paraId="1AD59419" w14:textId="5CACC886" w:rsidR="00BA00AB" w:rsidRPr="00E258A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258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D6700" w14:textId="77777777" w:rsidR="00E258A2" w:rsidRDefault="00E258A2" w:rsidP="009139A6">
      <w:r>
        <w:separator/>
      </w:r>
    </w:p>
  </w:endnote>
  <w:endnote w:type="continuationSeparator" w:id="0">
    <w:p w14:paraId="21F146A1" w14:textId="77777777" w:rsidR="00E258A2" w:rsidRDefault="00E258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C2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EA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A2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3E94" w14:textId="77777777" w:rsidR="00E258A2" w:rsidRDefault="00E258A2" w:rsidP="009139A6">
      <w:r>
        <w:separator/>
      </w:r>
    </w:p>
  </w:footnote>
  <w:footnote w:type="continuationSeparator" w:id="0">
    <w:p w14:paraId="733D3873" w14:textId="77777777" w:rsidR="00E258A2" w:rsidRDefault="00E258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7F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AC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C02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A2"/>
    <w:rsid w:val="000666E0"/>
    <w:rsid w:val="00196AA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58A2"/>
    <w:rsid w:val="00EB3209"/>
    <w:rsid w:val="00F068A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504F9"/>
  <w15:chartTrackingRefBased/>
  <w15:docId w15:val="{5E5240B3-54BA-4E17-A90E-D2CDD53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2021-04-17T15:23:00Z</dcterms:created>
  <dcterms:modified xsi:type="dcterms:W3CDTF">2025-02-15T08:17:00Z</dcterms:modified>
</cp:coreProperties>
</file>