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65FBC" w14:textId="77777777" w:rsidR="009A0211" w:rsidRDefault="009A0211" w:rsidP="009A0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WALKAR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d.1508)</w:t>
      </w:r>
    </w:p>
    <w:p w14:paraId="79F37640" w14:textId="77777777" w:rsidR="009A0211" w:rsidRDefault="009A0211" w:rsidP="009A0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West Bretton, in the parish of Sandal, Yorkshire.</w:t>
      </w:r>
    </w:p>
    <w:p w14:paraId="0C0C75FB" w14:textId="77777777" w:rsidR="009A0211" w:rsidRDefault="009A0211" w:rsidP="009A0211">
      <w:pPr>
        <w:pStyle w:val="NoSpacing"/>
        <w:rPr>
          <w:rFonts w:cs="Times New Roman"/>
          <w:szCs w:val="24"/>
        </w:rPr>
      </w:pPr>
    </w:p>
    <w:p w14:paraId="5516D40E" w14:textId="77777777" w:rsidR="009A0211" w:rsidRDefault="009A0211" w:rsidP="009A0211">
      <w:pPr>
        <w:pStyle w:val="NoSpacing"/>
        <w:rPr>
          <w:rFonts w:cs="Times New Roman"/>
          <w:szCs w:val="24"/>
        </w:rPr>
      </w:pPr>
    </w:p>
    <w:p w14:paraId="67D20DED" w14:textId="77777777" w:rsidR="009A0211" w:rsidRDefault="009A0211" w:rsidP="009A0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May1508</w:t>
      </w:r>
      <w:r>
        <w:rPr>
          <w:rFonts w:cs="Times New Roman"/>
          <w:szCs w:val="24"/>
        </w:rPr>
        <w:tab/>
        <w:t>He made his Will.   (W.Y.R. p.176)</w:t>
      </w:r>
    </w:p>
    <w:p w14:paraId="006D2C12" w14:textId="77777777" w:rsidR="009A0211" w:rsidRDefault="009A0211" w:rsidP="009A0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  (ibid.)</w:t>
      </w:r>
    </w:p>
    <w:p w14:paraId="77406263" w14:textId="77777777" w:rsidR="009A0211" w:rsidRDefault="009A0211" w:rsidP="009A0211">
      <w:pPr>
        <w:pStyle w:val="NoSpacing"/>
        <w:rPr>
          <w:rFonts w:cs="Times New Roman"/>
          <w:szCs w:val="24"/>
        </w:rPr>
      </w:pPr>
    </w:p>
    <w:p w14:paraId="7C0B647A" w14:textId="77777777" w:rsidR="009A0211" w:rsidRDefault="009A0211" w:rsidP="009A0211">
      <w:pPr>
        <w:pStyle w:val="NoSpacing"/>
        <w:rPr>
          <w:rFonts w:cs="Times New Roman"/>
          <w:szCs w:val="24"/>
        </w:rPr>
      </w:pPr>
    </w:p>
    <w:p w14:paraId="5C1A9315" w14:textId="77777777" w:rsidR="009A0211" w:rsidRDefault="009A0211" w:rsidP="009A02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June 2024</w:t>
      </w:r>
    </w:p>
    <w:p w14:paraId="012A454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832E15" w14:textId="77777777" w:rsidR="009A0211" w:rsidRDefault="009A0211" w:rsidP="009139A6">
      <w:r>
        <w:separator/>
      </w:r>
    </w:p>
  </w:endnote>
  <w:endnote w:type="continuationSeparator" w:id="0">
    <w:p w14:paraId="0F09A6FD" w14:textId="77777777" w:rsidR="009A0211" w:rsidRDefault="009A02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4220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688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ED2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4F04CF" w14:textId="77777777" w:rsidR="009A0211" w:rsidRDefault="009A0211" w:rsidP="009139A6">
      <w:r>
        <w:separator/>
      </w:r>
    </w:p>
  </w:footnote>
  <w:footnote w:type="continuationSeparator" w:id="0">
    <w:p w14:paraId="4A0AA1CD" w14:textId="77777777" w:rsidR="009A0211" w:rsidRDefault="009A02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69B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7FD9A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F8B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1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A0211"/>
    <w:rsid w:val="00A3176C"/>
    <w:rsid w:val="00AE65F8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1AAF0"/>
  <w15:chartTrackingRefBased/>
  <w15:docId w15:val="{0F8EEDA9-D947-41D2-AB87-17BEA858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2024-06-20T20:51:00Z</dcterms:created>
  <dcterms:modified xsi:type="dcterms:W3CDTF">2024-06-20T20:51:00Z</dcterms:modified>
</cp:coreProperties>
</file>