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511EB" w14:textId="77777777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WALKAR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25D6B04" w14:textId="54EB2C7D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Thurgoland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4DF6208" w14:textId="77777777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C07DD7" w14:textId="77777777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A845AB" w14:textId="77777777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Carmelites in York by</w:t>
      </w:r>
    </w:p>
    <w:p w14:paraId="6185A389" w14:textId="77777777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5EDFA69E" w14:textId="77777777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4507F229" w14:textId="77777777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E1E4E9" w14:textId="77777777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17AC90" w14:textId="77777777" w:rsidR="001D5328" w:rsidRDefault="001D5328" w:rsidP="001D53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6FA7A392" w14:textId="6443FC0F" w:rsidR="00BA00AB" w:rsidRPr="001D532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D53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CC0E0" w14:textId="77777777" w:rsidR="008F583E" w:rsidRDefault="008F583E" w:rsidP="009139A6">
      <w:r>
        <w:separator/>
      </w:r>
    </w:p>
  </w:endnote>
  <w:endnote w:type="continuationSeparator" w:id="0">
    <w:p w14:paraId="2753B9FA" w14:textId="77777777" w:rsidR="008F583E" w:rsidRDefault="008F58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CAB95" w14:textId="77777777" w:rsidR="008F583E" w:rsidRDefault="008F58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83031" w14:textId="77777777" w:rsidR="008F583E" w:rsidRPr="009139A6" w:rsidRDefault="008F583E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E0FB5" w14:textId="77777777" w:rsidR="008F583E" w:rsidRDefault="008F58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AFDF2" w14:textId="77777777" w:rsidR="008F583E" w:rsidRDefault="008F583E" w:rsidP="009139A6">
      <w:r>
        <w:separator/>
      </w:r>
    </w:p>
  </w:footnote>
  <w:footnote w:type="continuationSeparator" w:id="0">
    <w:p w14:paraId="73D72BEE" w14:textId="77777777" w:rsidR="008F583E" w:rsidRDefault="008F58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BF79F" w14:textId="77777777" w:rsidR="008F583E" w:rsidRDefault="008F58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D1D77" w14:textId="77777777" w:rsidR="008F583E" w:rsidRDefault="008F58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B5A7E" w14:textId="77777777" w:rsidR="008F583E" w:rsidRDefault="008F58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3E"/>
    <w:rsid w:val="000666E0"/>
    <w:rsid w:val="001D5328"/>
    <w:rsid w:val="002510B7"/>
    <w:rsid w:val="005C130B"/>
    <w:rsid w:val="00826F5C"/>
    <w:rsid w:val="008F583E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8235B"/>
  <w15:chartTrackingRefBased/>
  <w15:docId w15:val="{5CFC57A3-CB96-46DA-8D86-061D9D2E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2021-04-09T14:46:00Z</dcterms:created>
  <dcterms:modified xsi:type="dcterms:W3CDTF">2021-04-09T14:56:00Z</dcterms:modified>
</cp:coreProperties>
</file>