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EBDEF8" w14:textId="77777777" w:rsidR="004F1F6C" w:rsidRDefault="004F1F6C" w:rsidP="004F1F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WALKAR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d.ca.1401)</w:t>
      </w:r>
    </w:p>
    <w:p w14:paraId="12D58DC3" w14:textId="77777777" w:rsidR="004F1F6C" w:rsidRDefault="004F1F6C" w:rsidP="004F1F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Whitby.</w:t>
      </w:r>
    </w:p>
    <w:p w14:paraId="25AC3820" w14:textId="77777777" w:rsidR="004F1F6C" w:rsidRDefault="004F1F6C" w:rsidP="004F1F6C">
      <w:pPr>
        <w:pStyle w:val="NoSpacing"/>
        <w:rPr>
          <w:rFonts w:cs="Times New Roman"/>
          <w:szCs w:val="24"/>
        </w:rPr>
      </w:pPr>
    </w:p>
    <w:p w14:paraId="5AF1E5A3" w14:textId="77777777" w:rsidR="004F1F6C" w:rsidRDefault="004F1F6C" w:rsidP="004F1F6C">
      <w:pPr>
        <w:pStyle w:val="NoSpacing"/>
        <w:rPr>
          <w:rFonts w:cs="Times New Roman"/>
          <w:szCs w:val="24"/>
        </w:rPr>
      </w:pPr>
    </w:p>
    <w:p w14:paraId="0D037908" w14:textId="77777777" w:rsidR="004F1F6C" w:rsidRDefault="004F1F6C" w:rsidP="004F1F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Oct.1401</w:t>
      </w:r>
      <w:r>
        <w:rPr>
          <w:rFonts w:cs="Times New Roman"/>
          <w:szCs w:val="24"/>
        </w:rPr>
        <w:tab/>
        <w:t>Probate of his Will.   (W.Y.R. p.175)</w:t>
      </w:r>
    </w:p>
    <w:p w14:paraId="5946E113" w14:textId="77777777" w:rsidR="004F1F6C" w:rsidRDefault="004F1F6C" w:rsidP="004F1F6C">
      <w:pPr>
        <w:pStyle w:val="NoSpacing"/>
        <w:rPr>
          <w:rFonts w:cs="Times New Roman"/>
          <w:szCs w:val="24"/>
        </w:rPr>
      </w:pPr>
    </w:p>
    <w:p w14:paraId="0F358673" w14:textId="77777777" w:rsidR="004F1F6C" w:rsidRDefault="004F1F6C" w:rsidP="004F1F6C">
      <w:pPr>
        <w:pStyle w:val="NoSpacing"/>
        <w:rPr>
          <w:rFonts w:cs="Times New Roman"/>
          <w:szCs w:val="24"/>
        </w:rPr>
      </w:pPr>
    </w:p>
    <w:p w14:paraId="13739683" w14:textId="77777777" w:rsidR="004F1F6C" w:rsidRDefault="004F1F6C" w:rsidP="004F1F6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June 2024</w:t>
      </w:r>
    </w:p>
    <w:p w14:paraId="2794DC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D38CDE" w14:textId="77777777" w:rsidR="004F1F6C" w:rsidRDefault="004F1F6C" w:rsidP="009139A6">
      <w:r>
        <w:separator/>
      </w:r>
    </w:p>
  </w:endnote>
  <w:endnote w:type="continuationSeparator" w:id="0">
    <w:p w14:paraId="6F34EADD" w14:textId="77777777" w:rsidR="004F1F6C" w:rsidRDefault="004F1F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B66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E889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D9A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BBE67C" w14:textId="77777777" w:rsidR="004F1F6C" w:rsidRDefault="004F1F6C" w:rsidP="009139A6">
      <w:r>
        <w:separator/>
      </w:r>
    </w:p>
  </w:footnote>
  <w:footnote w:type="continuationSeparator" w:id="0">
    <w:p w14:paraId="6A526F87" w14:textId="77777777" w:rsidR="004F1F6C" w:rsidRDefault="004F1F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631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01E9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406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F6C"/>
    <w:rsid w:val="000666E0"/>
    <w:rsid w:val="002510B7"/>
    <w:rsid w:val="00270799"/>
    <w:rsid w:val="004F1F6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6B56B"/>
  <w15:chartTrackingRefBased/>
  <w15:docId w15:val="{00EEFCED-A15E-40D0-AA89-12E4FCBD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2024-06-20T06:39:00Z</dcterms:created>
  <dcterms:modified xsi:type="dcterms:W3CDTF">2024-06-20T06:39:00Z</dcterms:modified>
</cp:coreProperties>
</file>